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ayout w:type="fixed"/>
        <w:tblLook w:val="04A0" w:firstRow="1" w:lastRow="0" w:firstColumn="1" w:lastColumn="0" w:noHBand="0" w:noVBand="1"/>
      </w:tblPr>
      <w:tblGrid>
        <w:gridCol w:w="1838"/>
        <w:gridCol w:w="6237"/>
        <w:gridCol w:w="2147"/>
      </w:tblGrid>
      <w:tr w:rsidR="00B33257" w:rsidRPr="00AA5566" w:rsidTr="00CE7A5C">
        <w:tc>
          <w:tcPr>
            <w:tcW w:w="1838" w:type="dxa"/>
            <w:shd w:val="clear" w:color="auto" w:fill="FFE599" w:themeFill="accent4" w:themeFillTint="66"/>
            <w:vAlign w:val="center"/>
          </w:tcPr>
          <w:p w:rsidR="00B33257" w:rsidRPr="00AA5566" w:rsidRDefault="00B33257" w:rsidP="008B77E8">
            <w:pPr>
              <w:jc w:val="center"/>
              <w:rPr>
                <w:b/>
                <w:bCs/>
                <w:sz w:val="20"/>
                <w:szCs w:val="20"/>
              </w:rPr>
            </w:pPr>
            <w:r w:rsidRPr="00AA5566">
              <w:rPr>
                <w:b/>
                <w:bCs/>
                <w:sz w:val="20"/>
                <w:szCs w:val="20"/>
              </w:rPr>
              <w:t>SORUMLULAR</w:t>
            </w:r>
          </w:p>
        </w:tc>
        <w:tc>
          <w:tcPr>
            <w:tcW w:w="6237" w:type="dxa"/>
            <w:shd w:val="clear" w:color="auto" w:fill="FFE599" w:themeFill="accent4" w:themeFillTint="66"/>
            <w:vAlign w:val="center"/>
          </w:tcPr>
          <w:p w:rsidR="00B33257" w:rsidRPr="00AA5566" w:rsidRDefault="00B33257" w:rsidP="008B77E8">
            <w:pPr>
              <w:jc w:val="center"/>
              <w:rPr>
                <w:b/>
                <w:bCs/>
                <w:sz w:val="20"/>
                <w:szCs w:val="20"/>
              </w:rPr>
            </w:pPr>
            <w:r w:rsidRPr="00AA5566">
              <w:rPr>
                <w:b/>
                <w:bCs/>
                <w:sz w:val="20"/>
                <w:szCs w:val="20"/>
              </w:rPr>
              <w:t>İŞ AKIŞ SÜRECİ</w:t>
            </w:r>
          </w:p>
        </w:tc>
        <w:tc>
          <w:tcPr>
            <w:tcW w:w="2147" w:type="dxa"/>
            <w:shd w:val="clear" w:color="auto" w:fill="FFE599" w:themeFill="accent4" w:themeFillTint="66"/>
            <w:vAlign w:val="center"/>
          </w:tcPr>
          <w:p w:rsidR="00B33257" w:rsidRPr="00AA5566" w:rsidRDefault="00B33257" w:rsidP="008B77E8">
            <w:pPr>
              <w:jc w:val="center"/>
              <w:rPr>
                <w:b/>
                <w:bCs/>
                <w:sz w:val="20"/>
                <w:szCs w:val="20"/>
              </w:rPr>
            </w:pPr>
            <w:r w:rsidRPr="00AA5566">
              <w:rPr>
                <w:b/>
                <w:bCs/>
                <w:sz w:val="20"/>
                <w:szCs w:val="20"/>
              </w:rPr>
              <w:t>MEVZUAT/ PROSEDÜR/DOKÜMAN</w:t>
            </w:r>
          </w:p>
        </w:tc>
      </w:tr>
      <w:tr w:rsidR="00B33257" w:rsidRPr="00AA5566" w:rsidTr="00CE7A5C">
        <w:trPr>
          <w:trHeight w:val="659"/>
        </w:trPr>
        <w:tc>
          <w:tcPr>
            <w:tcW w:w="1838" w:type="dxa"/>
          </w:tcPr>
          <w:p w:rsidR="00B33257" w:rsidRPr="00AA5566" w:rsidRDefault="00B33257" w:rsidP="00D30041">
            <w:pPr>
              <w:rPr>
                <w:sz w:val="20"/>
                <w:szCs w:val="20"/>
              </w:rPr>
            </w:pPr>
          </w:p>
        </w:tc>
        <w:tc>
          <w:tcPr>
            <w:tcW w:w="6237" w:type="dxa"/>
          </w:tcPr>
          <w:p w:rsidR="00B33257" w:rsidRPr="00AA5566" w:rsidRDefault="00B33257">
            <w:pPr>
              <w:rPr>
                <w:sz w:val="20"/>
                <w:szCs w:val="20"/>
              </w:rPr>
            </w:pPr>
            <w:r w:rsidRPr="00AA5566">
              <w:rPr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7936" behindDoc="0" locked="0" layoutInCell="1" allowOverlap="1" wp14:anchorId="2CF82F4D" wp14:editId="483B56AB">
                      <wp:simplePos x="0" y="0"/>
                      <wp:positionH relativeFrom="column">
                        <wp:posOffset>723900</wp:posOffset>
                      </wp:positionH>
                      <wp:positionV relativeFrom="paragraph">
                        <wp:posOffset>29845</wp:posOffset>
                      </wp:positionV>
                      <wp:extent cx="1009650" cy="390525"/>
                      <wp:effectExtent l="0" t="0" r="19050" b="28575"/>
                      <wp:wrapNone/>
                      <wp:docPr id="16" name="Akış Çizelgesi: Sonlandırıcı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9650" cy="390525"/>
                              </a:xfrm>
                              <a:prstGeom prst="flowChartTerminator">
                                <a:avLst/>
                              </a:prstGeom>
                            </wps:spPr>
                            <wps:style>
                              <a:lnRef idx="2">
                                <a:schemeClr val="accent2">
                                  <a:shade val="50000"/>
                                </a:schemeClr>
                              </a:lnRef>
                              <a:fillRef idx="1">
                                <a:schemeClr val="accent2"/>
                              </a:fillRef>
                              <a:effectRef idx="0">
                                <a:schemeClr val="accent2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33257" w:rsidRDefault="00B33257" w:rsidP="005E5CB9">
                                  <w:pPr>
                                    <w:jc w:val="center"/>
                                  </w:pPr>
                                  <w:r>
                                    <w:t>Başlangıç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CF82F4D" id="_x0000_t116" coordsize="21600,21600" o:spt="116" path="m3475,qx,10800,3475,21600l18125,21600qx21600,10800,18125,xe">
                      <v:stroke joinstyle="miter"/>
                      <v:path gradientshapeok="t" o:connecttype="rect" textboxrect="1018,3163,20582,18437"/>
                    </v:shapetype>
                    <v:shape id="Akış Çizelgesi: Sonlandırıcı 16" o:spid="_x0000_s1026" type="#_x0000_t116" style="position:absolute;margin-left:57pt;margin-top:2.35pt;width:79.5pt;height:30.7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" fillcolor="#ed7d31 [3205]" strokecolor="#823b0b [1605]" strokeweight="1pt">
                      <v:textbox>
                        <w:txbxContent>
                          <w:p w:rsidR="00B33257" w:rsidRDefault="00B33257" w:rsidP="005E5CB9">
                            <w:pPr>
                              <w:jc w:val="center"/>
                            </w:pPr>
                            <w:r>
                              <w:t>Başlangıç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:rsidR="00B33257" w:rsidRPr="00AA5566" w:rsidRDefault="00CE7A5C" w:rsidP="00CB3394">
            <w:pPr>
              <w:ind w:left="708"/>
              <w:rPr>
                <w:sz w:val="20"/>
                <w:szCs w:val="20"/>
              </w:rPr>
            </w:pPr>
            <w:r w:rsidRPr="00AA5566">
              <w:rPr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0691AA7B" wp14:editId="1D45EA3B">
                      <wp:simplePos x="0" y="0"/>
                      <wp:positionH relativeFrom="column">
                        <wp:posOffset>1200150</wp:posOffset>
                      </wp:positionH>
                      <wp:positionV relativeFrom="paragraph">
                        <wp:posOffset>238125</wp:posOffset>
                      </wp:positionV>
                      <wp:extent cx="9525" cy="144780"/>
                      <wp:effectExtent l="76200" t="0" r="66675" b="64770"/>
                      <wp:wrapNone/>
                      <wp:docPr id="4" name="Düz Ok Bağlayıcısı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14478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2375D92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Düz Ok Bağlayıcısı 4" o:spid="_x0000_s1026" type="#_x0000_t32" style="position:absolute;margin-left:94.5pt;margin-top:18.75pt;width:.75pt;height:11.4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</w:p>
        </w:tc>
        <w:tc>
          <w:tcPr>
            <w:tcW w:w="2147" w:type="dxa"/>
          </w:tcPr>
          <w:p w:rsidR="00B33257" w:rsidRPr="00AA5566" w:rsidRDefault="00B33257" w:rsidP="00CB3394">
            <w:pPr>
              <w:rPr>
                <w:sz w:val="20"/>
                <w:szCs w:val="20"/>
              </w:rPr>
            </w:pPr>
          </w:p>
        </w:tc>
      </w:tr>
      <w:tr w:rsidR="00B33257" w:rsidRPr="00AA5566" w:rsidTr="00CE7A5C">
        <w:trPr>
          <w:trHeight w:val="1557"/>
        </w:trPr>
        <w:tc>
          <w:tcPr>
            <w:tcW w:w="1838" w:type="dxa"/>
          </w:tcPr>
          <w:p w:rsidR="00B33257" w:rsidRPr="00AA5566" w:rsidRDefault="00B33257" w:rsidP="00CB3394">
            <w:pPr>
              <w:rPr>
                <w:sz w:val="20"/>
                <w:szCs w:val="20"/>
              </w:rPr>
            </w:pPr>
            <w:r w:rsidRPr="00AA5566">
              <w:rPr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35AFF82D" wp14:editId="3AD09F41">
                      <wp:simplePos x="0" y="0"/>
                      <wp:positionH relativeFrom="column">
                        <wp:posOffset>-10795</wp:posOffset>
                      </wp:positionH>
                      <wp:positionV relativeFrom="paragraph">
                        <wp:posOffset>268605</wp:posOffset>
                      </wp:positionV>
                      <wp:extent cx="1038225" cy="438150"/>
                      <wp:effectExtent l="0" t="0" r="28575" b="19050"/>
                      <wp:wrapNone/>
                      <wp:docPr id="8" name="Akış Çizelgesi: Sonlandırıcı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38225" cy="438150"/>
                              </a:xfrm>
                              <a:prstGeom prst="flowChartTermina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33257" w:rsidRPr="00590188" w:rsidRDefault="00B33257" w:rsidP="00F84368">
                                  <w:pPr>
                                    <w:spacing w:line="240" w:lineRule="auto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35AFF82D" id="Akış Çizelgesi: Sonlandırıcı 8" o:spid="_x0000_s1027" type="#_x0000_t116" style="position:absolute;margin-left:-.85pt;margin-top:21.15pt;width:81.75pt;height:34.5pt;z-index:2516899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" fillcolor="white [3201]" strokecolor="black [3200]" strokeweight="1pt">
                      <v:textbox>
                        <w:txbxContent>
                          <w:p w:rsidR="00B33257" w:rsidRPr="00590188" w:rsidRDefault="00B33257" w:rsidP="00F84368">
                            <w:pPr>
                              <w:spacing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237" w:type="dxa"/>
          </w:tcPr>
          <w:p w:rsidR="00B33257" w:rsidRPr="00AA5566" w:rsidRDefault="00714F6B" w:rsidP="00CB3394">
            <w:pPr>
              <w:rPr>
                <w:sz w:val="20"/>
                <w:szCs w:val="20"/>
              </w:rPr>
            </w:pPr>
            <w:r w:rsidRPr="00AA5566">
              <w:rPr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76E3523E" wp14:editId="09D6FC3A">
                      <wp:simplePos x="0" y="0"/>
                      <wp:positionH relativeFrom="column">
                        <wp:posOffset>-25399</wp:posOffset>
                      </wp:positionH>
                      <wp:positionV relativeFrom="paragraph">
                        <wp:posOffset>109855</wp:posOffset>
                      </wp:positionV>
                      <wp:extent cx="2705100" cy="724535"/>
                      <wp:effectExtent l="0" t="0" r="19050" b="18415"/>
                      <wp:wrapNone/>
                      <wp:docPr id="9" name="Dikdörtgen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705100" cy="72453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E2B00" w:rsidRPr="0060571D" w:rsidRDefault="00DE2B00" w:rsidP="00AA5566">
                                  <w:pPr>
                                    <w:spacing w:line="24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6E3523E" id="Dikdörtgen 9" o:spid="_x0000_s1028" style="position:absolute;margin-left:-2pt;margin-top:8.65pt;width:213pt;height:57.0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" fillcolor="white [3201]" strokecolor="black [3200]" strokeweight="1pt">
                      <v:textbox>
                        <w:txbxContent>
                          <w:p w:rsidR="00DE2B00" w:rsidRPr="0060571D" w:rsidRDefault="00DE2B00" w:rsidP="00AA5566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6E5E13" w:rsidRPr="00AA5566">
              <w:rPr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24ADDBD6" wp14:editId="3CD76095">
                      <wp:simplePos x="0" y="0"/>
                      <wp:positionH relativeFrom="column">
                        <wp:posOffset>2651125</wp:posOffset>
                      </wp:positionH>
                      <wp:positionV relativeFrom="paragraph">
                        <wp:posOffset>357505</wp:posOffset>
                      </wp:positionV>
                      <wp:extent cx="600075" cy="666750"/>
                      <wp:effectExtent l="38100" t="76200" r="28575" b="19050"/>
                      <wp:wrapNone/>
                      <wp:docPr id="13" name="Dirsek Bağlayıcısı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 flipV="1">
                                <a:off x="0" y="0"/>
                                <a:ext cx="600075" cy="666750"/>
                              </a:xfrm>
                              <a:prstGeom prst="bentConnector3">
                                <a:avLst>
                                  <a:gd name="adj1" fmla="val -794"/>
                                </a:avLst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43B6C53C" id="_x0000_t34" coordsize="21600,21600" o:spt="34" o:oned="t" adj="10800" path="m,l@0,0@0,21600,21600,21600e" filled="f">
                      <v:stroke joinstyle="miter"/>
                      <v:formulas>
                        <v:f eqn="val #0"/>
                      </v:formulas>
                      <v:path arrowok="t" fillok="f" o:connecttype="none"/>
                      <v:handles>
                        <v:h position="#0,center"/>
                      </v:handles>
                      <o:lock v:ext="edit" shapetype="t"/>
                    </v:shapetype>
                    <v:shape id="Dirsek Bağlayıcısı 13" o:spid="_x0000_s1026" type="#_x0000_t34" style="position:absolute;margin-left:208.75pt;margin-top:28.15pt;width:47.25pt;height:52.5pt;flip:x y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" adj="-172" strokecolor="black [3200]" strokeweight=".5pt">
                      <v:stroke endarrow="block"/>
                    </v:shape>
                  </w:pict>
                </mc:Fallback>
              </mc:AlternateContent>
            </w:r>
            <w:r w:rsidR="00CE7A5C" w:rsidRPr="00AA5566">
              <w:rPr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1792" behindDoc="0" locked="0" layoutInCell="1" allowOverlap="1" wp14:anchorId="2DA104AE" wp14:editId="153D44CE">
                      <wp:simplePos x="0" y="0"/>
                      <wp:positionH relativeFrom="column">
                        <wp:posOffset>1204595</wp:posOffset>
                      </wp:positionH>
                      <wp:positionV relativeFrom="paragraph">
                        <wp:posOffset>816610</wp:posOffset>
                      </wp:positionV>
                      <wp:extent cx="9525" cy="193675"/>
                      <wp:effectExtent l="38100" t="0" r="66675" b="53975"/>
                      <wp:wrapNone/>
                      <wp:docPr id="1" name="Düz Ok Bağlayıcısı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1936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0CED1A" id="Düz Ok Bağlayıcısı 1" o:spid="_x0000_s1026" type="#_x0000_t32" style="position:absolute;margin-left:94.85pt;margin-top:64.3pt;width:.75pt;height:15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="00CE7A5C" w:rsidRPr="00AA5566">
              <w:rPr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7FF47D53" wp14:editId="6178C679">
                      <wp:simplePos x="0" y="0"/>
                      <wp:positionH relativeFrom="column">
                        <wp:posOffset>8890</wp:posOffset>
                      </wp:positionH>
                      <wp:positionV relativeFrom="paragraph">
                        <wp:posOffset>987425</wp:posOffset>
                      </wp:positionV>
                      <wp:extent cx="2390775" cy="866140"/>
                      <wp:effectExtent l="19050" t="19050" r="28575" b="29210"/>
                      <wp:wrapNone/>
                      <wp:docPr id="2" name="Elmas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390775" cy="866140"/>
                              </a:xfrm>
                              <a:prstGeom prst="diamond">
                                <a:avLst/>
                              </a:prstGeom>
                              <a:ln/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E2B00" w:rsidRPr="0060571D" w:rsidRDefault="00DE2B00" w:rsidP="00714F6B">
                                  <w:pPr>
                                    <w:spacing w:line="24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FF47D53" id="_x0000_t4" coordsize="21600,21600" o:spt="4" path="m10800,l,10800,10800,21600,21600,10800xe">
                      <v:stroke joinstyle="miter"/>
                      <v:path gradientshapeok="t" o:connecttype="rect" textboxrect="5400,5400,16200,16200"/>
                    </v:shapetype>
                    <v:shape id="Elmas 2" o:spid="_x0000_s1029" type="#_x0000_t4" style="position:absolute;margin-left:.7pt;margin-top:77.75pt;width:188.25pt;height:68.2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" fillcolor="white [3201]" strokecolor="black [3200]" strokeweight="1pt">
                      <v:textbox>
                        <w:txbxContent>
                          <w:p w:rsidR="00DE2B00" w:rsidRPr="0060571D" w:rsidRDefault="00DE2B00" w:rsidP="00714F6B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47" w:type="dxa"/>
          </w:tcPr>
          <w:p w:rsidR="00B33257" w:rsidRPr="00AA5566" w:rsidRDefault="00B33257">
            <w:pPr>
              <w:rPr>
                <w:sz w:val="20"/>
                <w:szCs w:val="20"/>
              </w:rPr>
            </w:pPr>
          </w:p>
        </w:tc>
      </w:tr>
      <w:tr w:rsidR="00B33257" w:rsidRPr="00AA5566" w:rsidTr="00CE7A5C">
        <w:trPr>
          <w:trHeight w:val="1393"/>
        </w:trPr>
        <w:tc>
          <w:tcPr>
            <w:tcW w:w="1838" w:type="dxa"/>
          </w:tcPr>
          <w:p w:rsidR="00B33257" w:rsidRPr="00AA5566" w:rsidRDefault="00B33257">
            <w:pPr>
              <w:rPr>
                <w:sz w:val="20"/>
                <w:szCs w:val="20"/>
              </w:rPr>
            </w:pPr>
            <w:r w:rsidRPr="00AA5566">
              <w:rPr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05CA7ADC" wp14:editId="43D803FE">
                      <wp:simplePos x="0" y="0"/>
                      <wp:positionH relativeFrom="column">
                        <wp:posOffset>8255</wp:posOffset>
                      </wp:positionH>
                      <wp:positionV relativeFrom="paragraph">
                        <wp:posOffset>289560</wp:posOffset>
                      </wp:positionV>
                      <wp:extent cx="1000125" cy="438150"/>
                      <wp:effectExtent l="0" t="0" r="28575" b="19050"/>
                      <wp:wrapNone/>
                      <wp:docPr id="11" name="Akış Çizelgesi: Sonlandırıcı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438150"/>
                              </a:xfrm>
                              <a:prstGeom prst="flowChartTerminator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33257" w:rsidRPr="00590188" w:rsidRDefault="00B33257" w:rsidP="00F84368">
                                  <w:pPr>
                                    <w:spacing w:line="240" w:lineRule="auto"/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shape w14:anchorId="05CA7ADC" id="Akış Çizelgesi: Sonlandırıcı 11" o:spid="_x0000_s1030" type="#_x0000_t116" style="position:absolute;margin-left:.65pt;margin-top:22.8pt;width:78.75pt;height:34.5pt;z-index:2516910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" fillcolor="white [3201]" strokecolor="black [3200]" strokeweight="1pt">
                      <v:textbox>
                        <w:txbxContent>
                          <w:p w:rsidR="00B33257" w:rsidRPr="00590188" w:rsidRDefault="00B33257" w:rsidP="00F84368">
                            <w:pPr>
                              <w:spacing w:line="240" w:lineRule="auto"/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6237" w:type="dxa"/>
          </w:tcPr>
          <w:p w:rsidR="00B33257" w:rsidRPr="00AA5566" w:rsidRDefault="00CE7A5C">
            <w:pPr>
              <w:rPr>
                <w:sz w:val="20"/>
                <w:szCs w:val="20"/>
              </w:rPr>
            </w:pPr>
            <w:r w:rsidRPr="00AA5566">
              <w:rPr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804A6F8" wp14:editId="25863B15">
                      <wp:simplePos x="0" y="0"/>
                      <wp:positionH relativeFrom="column">
                        <wp:posOffset>1204595</wp:posOffset>
                      </wp:positionH>
                      <wp:positionV relativeFrom="paragraph">
                        <wp:posOffset>852170</wp:posOffset>
                      </wp:positionV>
                      <wp:extent cx="9525" cy="377367"/>
                      <wp:effectExtent l="38100" t="0" r="66675" b="60960"/>
                      <wp:wrapNone/>
                      <wp:docPr id="3" name="Düz Ok Bağlayıcısı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525" cy="377367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0319F30" id="Düz Ok Bağlayıcısı 3" o:spid="_x0000_s1026" type="#_x0000_t32" style="position:absolute;margin-left:94.85pt;margin-top:67.1pt;width:.75pt;height:29.7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AA5566">
              <w:rPr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27D64E92" wp14:editId="6390F06F">
                      <wp:simplePos x="0" y="0"/>
                      <wp:positionH relativeFrom="column">
                        <wp:posOffset>2386330</wp:posOffset>
                      </wp:positionH>
                      <wp:positionV relativeFrom="paragraph">
                        <wp:posOffset>423545</wp:posOffset>
                      </wp:positionV>
                      <wp:extent cx="396240" cy="9525"/>
                      <wp:effectExtent l="0" t="57150" r="41910" b="85725"/>
                      <wp:wrapNone/>
                      <wp:docPr id="6" name="Düz Ok Bağlayıcısı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396240" cy="95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EA324F" id="Düz Ok Bağlayıcısı 6" o:spid="_x0000_s1026" type="#_x0000_t32" style="position:absolute;margin-left:187.9pt;margin-top:33.35pt;width:31.2pt;height:.7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 w:rsidRPr="00AA5566">
              <w:rPr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6912" behindDoc="1" locked="0" layoutInCell="1" allowOverlap="1" wp14:anchorId="3FA4C3BE" wp14:editId="2EF62119">
                      <wp:simplePos x="0" y="0"/>
                      <wp:positionH relativeFrom="column">
                        <wp:posOffset>2352675</wp:posOffset>
                      </wp:positionH>
                      <wp:positionV relativeFrom="page">
                        <wp:posOffset>26670</wp:posOffset>
                      </wp:positionV>
                      <wp:extent cx="304800" cy="304800"/>
                      <wp:effectExtent l="0" t="0" r="19050" b="19050"/>
                      <wp:wrapTight wrapText="bothSides">
                        <wp:wrapPolygon edited="0">
                          <wp:start x="4050" y="0"/>
                          <wp:lineTo x="0" y="4050"/>
                          <wp:lineTo x="0" y="16200"/>
                          <wp:lineTo x="2700" y="21600"/>
                          <wp:lineTo x="18900" y="21600"/>
                          <wp:lineTo x="21600" y="17550"/>
                          <wp:lineTo x="21600" y="4050"/>
                          <wp:lineTo x="17550" y="0"/>
                          <wp:lineTo x="4050" y="0"/>
                        </wp:wrapPolygon>
                      </wp:wrapTight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30480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B33257" w:rsidRPr="00577938" w:rsidRDefault="00B33257" w:rsidP="007523A8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77938">
                                    <w:rPr>
                                      <w:sz w:val="16"/>
                                      <w:szCs w:val="16"/>
                                    </w:rPr>
                                    <w:t>H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FA4C3BE" id="Oval 10" o:spid="_x0000_s1031" style="position:absolute;margin-left:185.25pt;margin-top:2.1pt;width:24pt;height:24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" fillcolor="white [3201]" strokecolor="black [3200]" strokeweight="1pt">
                      <v:stroke joinstyle="miter"/>
                      <v:textbox>
                        <w:txbxContent>
                          <w:p w:rsidR="00B33257" w:rsidRPr="00577938" w:rsidRDefault="00B33257" w:rsidP="007523A8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77938">
                              <w:rPr>
                                <w:sz w:val="16"/>
                                <w:szCs w:val="16"/>
                              </w:rPr>
                              <w:t>H</w:t>
                            </w:r>
                          </w:p>
                        </w:txbxContent>
                      </v:textbox>
                      <w10:wrap type="tight" anchory="page"/>
                    </v:oval>
                  </w:pict>
                </mc:Fallback>
              </mc:AlternateContent>
            </w:r>
            <w:r w:rsidRPr="00AA5566">
              <w:rPr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33608417" wp14:editId="18B82F30">
                      <wp:simplePos x="0" y="0"/>
                      <wp:positionH relativeFrom="column">
                        <wp:posOffset>2761615</wp:posOffset>
                      </wp:positionH>
                      <wp:positionV relativeFrom="paragraph">
                        <wp:posOffset>15875</wp:posOffset>
                      </wp:positionV>
                      <wp:extent cx="1110615" cy="848591"/>
                      <wp:effectExtent l="0" t="0" r="13335" b="27940"/>
                      <wp:wrapNone/>
                      <wp:docPr id="12" name="Dikdörtgen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10615" cy="848591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DE2B00" w:rsidRPr="0060571D" w:rsidRDefault="00DE2B00" w:rsidP="00714F6B">
                                  <w:pPr>
                                    <w:spacing w:line="240" w:lineRule="auto"/>
                                    <w:jc w:val="center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608417" id="Dikdörtgen 12" o:spid="_x0000_s1032" style="position:absolute;margin-left:217.45pt;margin-top:1.25pt;width:87.45pt;height:66.8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" fillcolor="white [3201]" strokecolor="black [3200]" strokeweight="1pt">
                      <v:textbox>
                        <w:txbxContent>
                          <w:p w:rsidR="00DE2B00" w:rsidRPr="0060571D" w:rsidRDefault="00DE2B00" w:rsidP="00714F6B">
                            <w:pPr>
                              <w:spacing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2147" w:type="dxa"/>
          </w:tcPr>
          <w:p w:rsidR="00B33257" w:rsidRPr="00AA5566" w:rsidRDefault="00B33257">
            <w:pPr>
              <w:rPr>
                <w:sz w:val="20"/>
                <w:szCs w:val="20"/>
              </w:rPr>
            </w:pPr>
          </w:p>
        </w:tc>
      </w:tr>
      <w:tr w:rsidR="00B33257" w:rsidRPr="00AA5566" w:rsidTr="00CE7A5C">
        <w:trPr>
          <w:trHeight w:val="1166"/>
        </w:trPr>
        <w:tc>
          <w:tcPr>
            <w:tcW w:w="1838" w:type="dxa"/>
          </w:tcPr>
          <w:p w:rsidR="00B33257" w:rsidRPr="00AA5566" w:rsidRDefault="00B33257">
            <w:pPr>
              <w:rPr>
                <w:sz w:val="20"/>
                <w:szCs w:val="20"/>
              </w:rPr>
            </w:pPr>
          </w:p>
        </w:tc>
        <w:tc>
          <w:tcPr>
            <w:tcW w:w="6237" w:type="dxa"/>
          </w:tcPr>
          <w:p w:rsidR="00B33257" w:rsidRPr="00AA5566" w:rsidRDefault="006E5E13">
            <w:pPr>
              <w:rPr>
                <w:sz w:val="20"/>
                <w:szCs w:val="20"/>
              </w:rPr>
            </w:pPr>
            <w:r w:rsidRPr="00AA5566">
              <w:rPr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8176" behindDoc="0" locked="0" layoutInCell="1" allowOverlap="1" wp14:anchorId="3C9307AA" wp14:editId="6F99D6A7">
                      <wp:simplePos x="0" y="0"/>
                      <wp:positionH relativeFrom="column">
                        <wp:posOffset>2879724</wp:posOffset>
                      </wp:positionH>
                      <wp:positionV relativeFrom="paragraph">
                        <wp:posOffset>14605</wp:posOffset>
                      </wp:positionV>
                      <wp:extent cx="403860" cy="581025"/>
                      <wp:effectExtent l="38100" t="0" r="34290" b="85725"/>
                      <wp:wrapNone/>
                      <wp:docPr id="14" name="Dirsek Bağlayıcısı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03860" cy="581025"/>
                              </a:xfrm>
                              <a:prstGeom prst="bentConnector3">
                                <a:avLst>
                                  <a:gd name="adj1" fmla="val -794"/>
                                </a:avLst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A079F9" id="Dirsek Bağlayıcısı 14" o:spid="_x0000_s1026" type="#_x0000_t34" style="position:absolute;margin-left:226.75pt;margin-top:1.15pt;width:31.8pt;height:45.75pt;flip:x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" adj="-172" strokecolor="black [3200]" strokeweight=".5pt">
                      <v:stroke endarrow="block"/>
                    </v:shape>
                  </w:pict>
                </mc:Fallback>
              </mc:AlternateContent>
            </w:r>
            <w:r w:rsidR="00CE7A5C" w:rsidRPr="00AA5566">
              <w:rPr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95104" behindDoc="1" locked="0" layoutInCell="1" allowOverlap="1" wp14:anchorId="59C3E317" wp14:editId="4AEBBC60">
                      <wp:simplePos x="0" y="0"/>
                      <wp:positionH relativeFrom="column">
                        <wp:posOffset>1283970</wp:posOffset>
                      </wp:positionH>
                      <wp:positionV relativeFrom="page">
                        <wp:posOffset>18415</wp:posOffset>
                      </wp:positionV>
                      <wp:extent cx="304800" cy="295275"/>
                      <wp:effectExtent l="0" t="0" r="19050" b="28575"/>
                      <wp:wrapTight wrapText="bothSides">
                        <wp:wrapPolygon edited="0">
                          <wp:start x="4050" y="0"/>
                          <wp:lineTo x="0" y="4181"/>
                          <wp:lineTo x="0" y="16723"/>
                          <wp:lineTo x="2700" y="22297"/>
                          <wp:lineTo x="18900" y="22297"/>
                          <wp:lineTo x="21600" y="18116"/>
                          <wp:lineTo x="21600" y="4181"/>
                          <wp:lineTo x="17550" y="0"/>
                          <wp:lineTo x="4050" y="0"/>
                        </wp:wrapPolygon>
                      </wp:wrapTight>
                      <wp:docPr id="7" name="Oval 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04800" cy="295275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CE7A5C" w:rsidRPr="00577938" w:rsidRDefault="00CE7A5C" w:rsidP="00CE7A5C">
                                  <w:pPr>
                                    <w:jc w:val="center"/>
                                    <w:rPr>
                                      <w:sz w:val="16"/>
                                      <w:szCs w:val="16"/>
                                    </w:rPr>
                                  </w:pPr>
                                  <w:r w:rsidRPr="00577938">
                                    <w:rPr>
                                      <w:sz w:val="16"/>
                                      <w:szCs w:val="16"/>
                                    </w:rPr>
                                    <w:t>E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9C3E317" id="Oval 7" o:spid="_x0000_s1033" style="position:absolute;margin-left:101.1pt;margin-top:1.45pt;width:24pt;height:23.25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" fillcolor="white [3201]" strokecolor="black [3200]" strokeweight="1pt">
                      <v:stroke joinstyle="miter"/>
                      <v:textbox>
                        <w:txbxContent>
                          <w:p w:rsidR="00CE7A5C" w:rsidRPr="00577938" w:rsidRDefault="00CE7A5C" w:rsidP="00CE7A5C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  <w:r w:rsidRPr="00577938">
                              <w:rPr>
                                <w:sz w:val="16"/>
                                <w:szCs w:val="16"/>
                              </w:rPr>
                              <w:t>E</w:t>
                            </w:r>
                          </w:p>
                        </w:txbxContent>
                      </v:textbox>
                      <w10:wrap type="tight" anchory="page"/>
                    </v:oval>
                  </w:pict>
                </mc:Fallback>
              </mc:AlternateContent>
            </w:r>
          </w:p>
        </w:tc>
        <w:tc>
          <w:tcPr>
            <w:tcW w:w="2147" w:type="dxa"/>
          </w:tcPr>
          <w:p w:rsidR="00B33257" w:rsidRPr="00AA5566" w:rsidRDefault="00B33257">
            <w:pPr>
              <w:rPr>
                <w:sz w:val="20"/>
                <w:szCs w:val="20"/>
              </w:rPr>
            </w:pPr>
          </w:p>
        </w:tc>
      </w:tr>
      <w:tr w:rsidR="00B33257" w:rsidRPr="00AA5566" w:rsidTr="00CE7A5C">
        <w:trPr>
          <w:trHeight w:val="1693"/>
        </w:trPr>
        <w:tc>
          <w:tcPr>
            <w:tcW w:w="1838" w:type="dxa"/>
          </w:tcPr>
          <w:p w:rsidR="00B33257" w:rsidRPr="00AA5566" w:rsidRDefault="00B33257">
            <w:pPr>
              <w:rPr>
                <w:sz w:val="20"/>
                <w:szCs w:val="20"/>
              </w:rPr>
            </w:pPr>
          </w:p>
        </w:tc>
        <w:tc>
          <w:tcPr>
            <w:tcW w:w="6237" w:type="dxa"/>
          </w:tcPr>
          <w:p w:rsidR="00B33257" w:rsidRPr="00AA5566" w:rsidRDefault="00B33257">
            <w:pPr>
              <w:rPr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2147" w:type="dxa"/>
          </w:tcPr>
          <w:p w:rsidR="00B33257" w:rsidRPr="00AA5566" w:rsidRDefault="00B33257">
            <w:pPr>
              <w:rPr>
                <w:sz w:val="20"/>
                <w:szCs w:val="20"/>
              </w:rPr>
            </w:pPr>
          </w:p>
        </w:tc>
      </w:tr>
      <w:tr w:rsidR="00B33257" w:rsidRPr="00AA5566" w:rsidTr="00CE7A5C">
        <w:trPr>
          <w:trHeight w:val="1693"/>
        </w:trPr>
        <w:tc>
          <w:tcPr>
            <w:tcW w:w="1838" w:type="dxa"/>
          </w:tcPr>
          <w:p w:rsidR="00B33257" w:rsidRPr="00AA5566" w:rsidRDefault="00B33257">
            <w:pPr>
              <w:rPr>
                <w:sz w:val="20"/>
                <w:szCs w:val="20"/>
              </w:rPr>
            </w:pPr>
          </w:p>
        </w:tc>
        <w:tc>
          <w:tcPr>
            <w:tcW w:w="6237" w:type="dxa"/>
          </w:tcPr>
          <w:p w:rsidR="00B33257" w:rsidRPr="00AA5566" w:rsidRDefault="00B33257">
            <w:pPr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:rsidR="00B33257" w:rsidRPr="00AA5566" w:rsidRDefault="00B33257">
            <w:pPr>
              <w:rPr>
                <w:sz w:val="20"/>
                <w:szCs w:val="20"/>
              </w:rPr>
            </w:pPr>
          </w:p>
        </w:tc>
      </w:tr>
      <w:tr w:rsidR="00B33257" w:rsidRPr="00AA5566" w:rsidTr="00CE7A5C">
        <w:trPr>
          <w:trHeight w:val="1693"/>
        </w:trPr>
        <w:tc>
          <w:tcPr>
            <w:tcW w:w="1838" w:type="dxa"/>
          </w:tcPr>
          <w:p w:rsidR="00B33257" w:rsidRPr="00AA5566" w:rsidRDefault="00B33257">
            <w:pPr>
              <w:rPr>
                <w:sz w:val="20"/>
                <w:szCs w:val="20"/>
              </w:rPr>
            </w:pPr>
          </w:p>
        </w:tc>
        <w:tc>
          <w:tcPr>
            <w:tcW w:w="6237" w:type="dxa"/>
          </w:tcPr>
          <w:p w:rsidR="00B33257" w:rsidRPr="00AA5566" w:rsidRDefault="00D13BE4">
            <w:pPr>
              <w:rPr>
                <w:sz w:val="20"/>
                <w:szCs w:val="20"/>
              </w:rPr>
            </w:pPr>
            <w:r w:rsidRPr="00AA5566">
              <w:rPr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8960" behindDoc="0" locked="0" layoutInCell="1" allowOverlap="1" wp14:anchorId="5F8BE6EF" wp14:editId="152748DA">
                      <wp:simplePos x="0" y="0"/>
                      <wp:positionH relativeFrom="column">
                        <wp:posOffset>742950</wp:posOffset>
                      </wp:positionH>
                      <wp:positionV relativeFrom="paragraph">
                        <wp:posOffset>1078230</wp:posOffset>
                      </wp:positionV>
                      <wp:extent cx="1000125" cy="381000"/>
                      <wp:effectExtent l="0" t="0" r="28575" b="19050"/>
                      <wp:wrapNone/>
                      <wp:docPr id="18" name="Akış Çizelgesi: Sonlandırıcı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00125" cy="381000"/>
                              </a:xfrm>
                              <a:prstGeom prst="flowChartTerminator">
                                <a:avLst/>
                              </a:prstGeom>
                            </wps:spPr>
                            <wps:style>
                              <a:lnRef idx="2">
                                <a:schemeClr val="accent6">
                                  <a:shade val="50000"/>
                                </a:schemeClr>
                              </a:lnRef>
                              <a:fillRef idx="1">
                                <a:schemeClr val="accent6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:rsidR="00B33257" w:rsidRDefault="00B33257" w:rsidP="005E5CB9">
                                  <w:pPr>
                                    <w:jc w:val="center"/>
                                  </w:pPr>
                                  <w:r>
                                    <w:t>Bitiş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F8BE6EF" id="Akış Çizelgesi: Sonlandırıcı 18" o:spid="_x0000_s1034" type="#_x0000_t116" style="position:absolute;margin-left:58.5pt;margin-top:84.9pt;width:78.75pt;height:30p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" fillcolor="#70ad47 [3209]" strokecolor="#375623 [1609]" strokeweight="1pt">
                      <v:textbox>
                        <w:txbxContent>
                          <w:p w:rsidR="00B33257" w:rsidRDefault="00B33257" w:rsidP="005E5CB9">
                            <w:pPr>
                              <w:jc w:val="center"/>
                            </w:pPr>
                            <w:r>
                              <w:t>Bitiş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147" w:type="dxa"/>
          </w:tcPr>
          <w:p w:rsidR="00B33257" w:rsidRPr="00AA5566" w:rsidRDefault="00B33257">
            <w:pPr>
              <w:rPr>
                <w:sz w:val="20"/>
                <w:szCs w:val="20"/>
              </w:rPr>
            </w:pPr>
          </w:p>
        </w:tc>
      </w:tr>
      <w:tr w:rsidR="00B33257" w:rsidRPr="00AA5566" w:rsidTr="00CE7A5C">
        <w:trPr>
          <w:trHeight w:val="757"/>
        </w:trPr>
        <w:tc>
          <w:tcPr>
            <w:tcW w:w="1838" w:type="dxa"/>
          </w:tcPr>
          <w:p w:rsidR="00B33257" w:rsidRPr="00AA5566" w:rsidRDefault="00B33257">
            <w:pPr>
              <w:rPr>
                <w:sz w:val="20"/>
                <w:szCs w:val="20"/>
              </w:rPr>
            </w:pPr>
          </w:p>
        </w:tc>
        <w:tc>
          <w:tcPr>
            <w:tcW w:w="6237" w:type="dxa"/>
          </w:tcPr>
          <w:p w:rsidR="00B33257" w:rsidRPr="00AA5566" w:rsidRDefault="00B33257" w:rsidP="005E5CB9">
            <w:pPr>
              <w:ind w:left="1416"/>
              <w:rPr>
                <w:sz w:val="20"/>
                <w:szCs w:val="20"/>
              </w:rPr>
            </w:pPr>
          </w:p>
        </w:tc>
        <w:tc>
          <w:tcPr>
            <w:tcW w:w="2147" w:type="dxa"/>
          </w:tcPr>
          <w:p w:rsidR="00B33257" w:rsidRPr="00AA5566" w:rsidRDefault="00B33257">
            <w:pPr>
              <w:rPr>
                <w:sz w:val="20"/>
                <w:szCs w:val="20"/>
              </w:rPr>
            </w:pPr>
          </w:p>
        </w:tc>
      </w:tr>
    </w:tbl>
    <w:p w:rsidR="00A61006" w:rsidRDefault="00A61006" w:rsidP="00D30041"/>
    <w:sectPr w:rsidR="00A61006" w:rsidSect="00A6100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454" w:bottom="454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0828" w:rsidRDefault="00430828" w:rsidP="00BD3F84">
      <w:pPr>
        <w:spacing w:after="0" w:line="240" w:lineRule="auto"/>
      </w:pPr>
      <w:r>
        <w:separator/>
      </w:r>
    </w:p>
  </w:endnote>
  <w:endnote w:type="continuationSeparator" w:id="0">
    <w:p w:rsidR="00430828" w:rsidRDefault="00430828" w:rsidP="00BD3F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A2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91A" w:rsidRDefault="00DB291A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0" w:type="auto"/>
      <w:jc w:val="center"/>
      <w:tblBorders>
        <w:top w:val="single" w:sz="12" w:space="0" w:color="auto"/>
        <w:left w:val="single" w:sz="12" w:space="0" w:color="auto"/>
        <w:bottom w:val="single" w:sz="12" w:space="0" w:color="auto"/>
        <w:right w:val="single" w:sz="12" w:space="0" w:color="auto"/>
        <w:insideH w:val="single" w:sz="12" w:space="0" w:color="auto"/>
        <w:insideV w:val="single" w:sz="12" w:space="0" w:color="auto"/>
      </w:tblBorders>
      <w:tblLook w:val="01E0" w:firstRow="1" w:lastRow="1" w:firstColumn="1" w:lastColumn="1" w:noHBand="0" w:noVBand="0"/>
    </w:tblPr>
    <w:tblGrid>
      <w:gridCol w:w="2999"/>
      <w:gridCol w:w="4606"/>
      <w:gridCol w:w="2683"/>
    </w:tblGrid>
    <w:tr w:rsidR="002227CE" w:rsidTr="00806A96">
      <w:trPr>
        <w:trHeight w:val="340"/>
        <w:jc w:val="center"/>
      </w:trPr>
      <w:tc>
        <w:tcPr>
          <w:tcW w:w="3028" w:type="dxa"/>
          <w:tcBorders>
            <w:bottom w:val="single" w:sz="12" w:space="0" w:color="auto"/>
          </w:tcBorders>
          <w:vAlign w:val="center"/>
        </w:tcPr>
        <w:p w:rsidR="002227CE" w:rsidRPr="00F91F41" w:rsidRDefault="002227CE" w:rsidP="002227CE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HAZIRLAYAN</w:t>
          </w:r>
        </w:p>
      </w:tc>
      <w:tc>
        <w:tcPr>
          <w:tcW w:w="4678" w:type="dxa"/>
          <w:tcBorders>
            <w:bottom w:val="single" w:sz="12" w:space="0" w:color="auto"/>
          </w:tcBorders>
          <w:vAlign w:val="center"/>
        </w:tcPr>
        <w:p w:rsidR="002227CE" w:rsidRPr="00C62AD8" w:rsidRDefault="002227CE" w:rsidP="002227CE">
          <w:pPr>
            <w:pStyle w:val="AltBilgi"/>
            <w:jc w:val="center"/>
            <w:rPr>
              <w:b/>
              <w:sz w:val="20"/>
              <w:szCs w:val="20"/>
            </w:rPr>
          </w:pPr>
          <w:r w:rsidRPr="00C62AD8">
            <w:rPr>
              <w:b/>
              <w:sz w:val="20"/>
              <w:szCs w:val="20"/>
            </w:rPr>
            <w:t>KONTROL EDEN</w:t>
          </w:r>
        </w:p>
      </w:tc>
      <w:tc>
        <w:tcPr>
          <w:tcW w:w="2713" w:type="dxa"/>
          <w:tcBorders>
            <w:bottom w:val="single" w:sz="12" w:space="0" w:color="auto"/>
          </w:tcBorders>
          <w:vAlign w:val="center"/>
        </w:tcPr>
        <w:p w:rsidR="002227CE" w:rsidRPr="005F006B" w:rsidRDefault="002227CE" w:rsidP="002227CE">
          <w:pPr>
            <w:pStyle w:val="AltBilgi"/>
            <w:jc w:val="center"/>
            <w:rPr>
              <w:b/>
              <w:sz w:val="20"/>
              <w:szCs w:val="20"/>
            </w:rPr>
          </w:pPr>
          <w:r>
            <w:rPr>
              <w:b/>
              <w:sz w:val="20"/>
              <w:szCs w:val="20"/>
            </w:rPr>
            <w:t>ONAYLAYAN</w:t>
          </w:r>
        </w:p>
      </w:tc>
    </w:tr>
    <w:tr w:rsidR="002227CE" w:rsidTr="00806A96">
      <w:trPr>
        <w:trHeight w:val="162"/>
        <w:jc w:val="center"/>
      </w:trPr>
      <w:tc>
        <w:tcPr>
          <w:tcW w:w="3028" w:type="dxa"/>
          <w:tcBorders>
            <w:bottom w:val="nil"/>
          </w:tcBorders>
          <w:vAlign w:val="center"/>
        </w:tcPr>
        <w:p w:rsidR="002227CE" w:rsidRPr="00F91F41" w:rsidRDefault="002227CE" w:rsidP="002227CE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b/>
              <w:sz w:val="20"/>
              <w:szCs w:val="20"/>
            </w:rPr>
          </w:pPr>
          <w:bookmarkStart w:id="1" w:name="eimzalidir"/>
          <w:bookmarkEnd w:id="1"/>
        </w:p>
      </w:tc>
      <w:tc>
        <w:tcPr>
          <w:tcW w:w="4678" w:type="dxa"/>
          <w:tcBorders>
            <w:bottom w:val="nil"/>
          </w:tcBorders>
          <w:vAlign w:val="center"/>
        </w:tcPr>
        <w:p w:rsidR="002227CE" w:rsidRDefault="002227CE" w:rsidP="002227CE">
          <w:pPr>
            <w:pStyle w:val="AltBilgi"/>
            <w:jc w:val="center"/>
            <w:rPr>
              <w:sz w:val="20"/>
              <w:szCs w:val="20"/>
            </w:rPr>
          </w:pPr>
        </w:p>
      </w:tc>
      <w:tc>
        <w:tcPr>
          <w:tcW w:w="2713" w:type="dxa"/>
          <w:tcBorders>
            <w:bottom w:val="nil"/>
          </w:tcBorders>
          <w:vAlign w:val="center"/>
        </w:tcPr>
        <w:p w:rsidR="002227CE" w:rsidRPr="005F006B" w:rsidRDefault="002227CE" w:rsidP="002227CE">
          <w:pPr>
            <w:pStyle w:val="AltBilgi"/>
            <w:jc w:val="center"/>
            <w:rPr>
              <w:b/>
              <w:sz w:val="20"/>
              <w:szCs w:val="20"/>
            </w:rPr>
          </w:pPr>
        </w:p>
      </w:tc>
    </w:tr>
    <w:tr w:rsidR="002227CE" w:rsidTr="00806A96">
      <w:trPr>
        <w:trHeight w:val="454"/>
        <w:jc w:val="center"/>
      </w:trPr>
      <w:tc>
        <w:tcPr>
          <w:tcW w:w="3028" w:type="dxa"/>
          <w:tcBorders>
            <w:top w:val="nil"/>
          </w:tcBorders>
          <w:vAlign w:val="center"/>
        </w:tcPr>
        <w:p w:rsidR="002227CE" w:rsidRPr="00B909D0" w:rsidRDefault="002227CE" w:rsidP="002227CE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sz w:val="16"/>
              <w:szCs w:val="16"/>
            </w:rPr>
          </w:pPr>
          <w:r w:rsidRPr="00B909D0">
            <w:rPr>
              <w:sz w:val="16"/>
              <w:szCs w:val="16"/>
            </w:rPr>
            <w:t>[@</w:t>
          </w:r>
          <w:proofErr w:type="spellStart"/>
          <w:r w:rsidRPr="00B909D0">
            <w:rPr>
              <w:sz w:val="16"/>
              <w:szCs w:val="16"/>
            </w:rPr>
            <w:t>hazirlayanimza</w:t>
          </w:r>
          <w:proofErr w:type="spellEnd"/>
          <w:r w:rsidRPr="00B909D0">
            <w:rPr>
              <w:sz w:val="16"/>
              <w:szCs w:val="16"/>
            </w:rPr>
            <w:t>]</w:t>
          </w:r>
        </w:p>
        <w:p w:rsidR="002227CE" w:rsidRDefault="002227CE" w:rsidP="002227CE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sz w:val="16"/>
              <w:szCs w:val="16"/>
            </w:rPr>
          </w:pPr>
        </w:p>
        <w:p w:rsidR="002227CE" w:rsidRPr="00B909D0" w:rsidRDefault="002227CE" w:rsidP="002227CE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sz w:val="16"/>
              <w:szCs w:val="16"/>
            </w:rPr>
          </w:pPr>
        </w:p>
        <w:p w:rsidR="002227CE" w:rsidRPr="00B909D0" w:rsidRDefault="002227CE" w:rsidP="002227CE">
          <w:pPr>
            <w:pStyle w:val="AltBilgi"/>
            <w:tabs>
              <w:tab w:val="clear" w:pos="4536"/>
              <w:tab w:val="clear" w:pos="9072"/>
              <w:tab w:val="center" w:pos="2051"/>
            </w:tabs>
            <w:ind w:right="360"/>
            <w:jc w:val="center"/>
            <w:rPr>
              <w:sz w:val="16"/>
              <w:szCs w:val="16"/>
            </w:rPr>
          </w:pPr>
        </w:p>
      </w:tc>
      <w:tc>
        <w:tcPr>
          <w:tcW w:w="4678" w:type="dxa"/>
          <w:tcBorders>
            <w:top w:val="nil"/>
          </w:tcBorders>
          <w:vAlign w:val="center"/>
        </w:tcPr>
        <w:p w:rsidR="002227CE" w:rsidRDefault="002227CE" w:rsidP="002227CE">
          <w:pPr>
            <w:pStyle w:val="AltBilgi"/>
            <w:jc w:val="center"/>
            <w:rPr>
              <w:sz w:val="16"/>
              <w:szCs w:val="16"/>
            </w:rPr>
          </w:pPr>
          <w:r w:rsidRPr="00B909D0">
            <w:rPr>
              <w:sz w:val="16"/>
              <w:szCs w:val="16"/>
            </w:rPr>
            <w:t>[@</w:t>
          </w:r>
          <w:proofErr w:type="spellStart"/>
          <w:r w:rsidRPr="00B909D0">
            <w:rPr>
              <w:sz w:val="16"/>
              <w:szCs w:val="16"/>
            </w:rPr>
            <w:t>kontroledenimza</w:t>
          </w:r>
          <w:proofErr w:type="spellEnd"/>
          <w:r w:rsidRPr="00B909D0">
            <w:rPr>
              <w:sz w:val="16"/>
              <w:szCs w:val="16"/>
            </w:rPr>
            <w:t>]</w:t>
          </w:r>
        </w:p>
        <w:p w:rsidR="002227CE" w:rsidRDefault="002227CE" w:rsidP="002227CE">
          <w:pPr>
            <w:pStyle w:val="AltBilgi"/>
            <w:jc w:val="center"/>
            <w:rPr>
              <w:sz w:val="16"/>
              <w:szCs w:val="16"/>
            </w:rPr>
          </w:pPr>
        </w:p>
        <w:p w:rsidR="002227CE" w:rsidRDefault="002227CE" w:rsidP="002227CE">
          <w:pPr>
            <w:pStyle w:val="AltBilgi"/>
            <w:jc w:val="center"/>
            <w:rPr>
              <w:sz w:val="16"/>
              <w:szCs w:val="16"/>
            </w:rPr>
          </w:pPr>
        </w:p>
        <w:p w:rsidR="002227CE" w:rsidRPr="00B909D0" w:rsidRDefault="002227CE" w:rsidP="002227CE">
          <w:pPr>
            <w:pStyle w:val="AltBilgi"/>
            <w:jc w:val="center"/>
            <w:rPr>
              <w:sz w:val="16"/>
              <w:szCs w:val="16"/>
            </w:rPr>
          </w:pPr>
        </w:p>
      </w:tc>
      <w:tc>
        <w:tcPr>
          <w:tcW w:w="2713" w:type="dxa"/>
          <w:tcBorders>
            <w:top w:val="nil"/>
          </w:tcBorders>
          <w:vAlign w:val="center"/>
        </w:tcPr>
        <w:p w:rsidR="002227CE" w:rsidRDefault="002227CE" w:rsidP="002227CE">
          <w:pPr>
            <w:pStyle w:val="AltBilgi"/>
            <w:jc w:val="center"/>
            <w:rPr>
              <w:sz w:val="16"/>
              <w:szCs w:val="16"/>
            </w:rPr>
          </w:pPr>
          <w:r w:rsidRPr="00B909D0">
            <w:rPr>
              <w:sz w:val="16"/>
              <w:szCs w:val="16"/>
            </w:rPr>
            <w:t>[@</w:t>
          </w:r>
          <w:proofErr w:type="spellStart"/>
          <w:r w:rsidRPr="00B909D0">
            <w:rPr>
              <w:sz w:val="16"/>
              <w:szCs w:val="16"/>
            </w:rPr>
            <w:t>onaylayanimza</w:t>
          </w:r>
          <w:proofErr w:type="spellEnd"/>
          <w:r w:rsidRPr="00B909D0">
            <w:rPr>
              <w:sz w:val="16"/>
              <w:szCs w:val="16"/>
            </w:rPr>
            <w:t>]</w:t>
          </w:r>
        </w:p>
        <w:p w:rsidR="002227CE" w:rsidRDefault="002227CE" w:rsidP="002227CE">
          <w:pPr>
            <w:pStyle w:val="AltBilgi"/>
            <w:jc w:val="center"/>
            <w:rPr>
              <w:sz w:val="16"/>
              <w:szCs w:val="16"/>
            </w:rPr>
          </w:pPr>
        </w:p>
        <w:p w:rsidR="002227CE" w:rsidRDefault="002227CE" w:rsidP="002227CE">
          <w:pPr>
            <w:pStyle w:val="AltBilgi"/>
            <w:jc w:val="center"/>
            <w:rPr>
              <w:sz w:val="16"/>
              <w:szCs w:val="16"/>
            </w:rPr>
          </w:pPr>
        </w:p>
        <w:p w:rsidR="002227CE" w:rsidRPr="00B909D0" w:rsidRDefault="002227CE" w:rsidP="002227CE">
          <w:pPr>
            <w:pStyle w:val="AltBilgi"/>
            <w:jc w:val="center"/>
            <w:rPr>
              <w:sz w:val="16"/>
              <w:szCs w:val="16"/>
            </w:rPr>
          </w:pPr>
        </w:p>
      </w:tc>
    </w:tr>
  </w:tbl>
  <w:p w:rsidR="00F0546F" w:rsidRDefault="00F0546F" w:rsidP="002227CE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91A" w:rsidRDefault="00DB291A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0828" w:rsidRDefault="00430828" w:rsidP="00BD3F84">
      <w:pPr>
        <w:spacing w:after="0" w:line="240" w:lineRule="auto"/>
      </w:pPr>
      <w:r>
        <w:separator/>
      </w:r>
    </w:p>
  </w:footnote>
  <w:footnote w:type="continuationSeparator" w:id="0">
    <w:p w:rsidR="00430828" w:rsidRDefault="00430828" w:rsidP="00BD3F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91A" w:rsidRDefault="00DB291A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12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2122"/>
      <w:gridCol w:w="5391"/>
      <w:gridCol w:w="2607"/>
    </w:tblGrid>
    <w:tr w:rsidR="00C340E1" w:rsidRPr="00C311D6" w:rsidTr="00797F78">
      <w:trPr>
        <w:trHeight w:val="1124"/>
      </w:trPr>
      <w:tc>
        <w:tcPr>
          <w:tcW w:w="2122" w:type="dxa"/>
          <w:vMerge w:val="restart"/>
          <w:shd w:val="clear" w:color="auto" w:fill="auto"/>
          <w:noWrap/>
          <w:vAlign w:val="center"/>
        </w:tcPr>
        <w:p w:rsidR="00C340E1" w:rsidRDefault="00C340E1" w:rsidP="00C340E1">
          <w:pPr>
            <w:spacing w:after="0" w:line="240" w:lineRule="auto"/>
            <w:ind w:left="214" w:hanging="214"/>
            <w:rPr>
              <w:noProof/>
              <w:lang w:eastAsia="tr-TR"/>
            </w:rPr>
          </w:pPr>
          <w:r>
            <w:rPr>
              <w:noProof/>
              <w:lang w:eastAsia="tr-TR"/>
            </w:rPr>
            <w:drawing>
              <wp:anchor distT="0" distB="0" distL="114300" distR="114300" simplePos="0" relativeHeight="251659264" behindDoc="0" locked="0" layoutInCell="1" allowOverlap="1" wp14:anchorId="0F1157CB" wp14:editId="4CE0828E">
                <wp:simplePos x="0" y="0"/>
                <wp:positionH relativeFrom="column">
                  <wp:posOffset>203835</wp:posOffset>
                </wp:positionH>
                <wp:positionV relativeFrom="paragraph">
                  <wp:posOffset>-437515</wp:posOffset>
                </wp:positionV>
                <wp:extent cx="743585" cy="754380"/>
                <wp:effectExtent l="0" t="0" r="0" b="7620"/>
                <wp:wrapNone/>
                <wp:docPr id="5" name="Resim 5" descr="https://kid.trabzon.edu.tr/Share/8347A1FB6B6E98BCF1810516920C478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https://kid.trabzon.edu.tr/Share/8347A1FB6B6E98BCF1810516920C478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3585" cy="7543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C311D6">
            <w:rPr>
              <w:rFonts w:ascii="Calibri" w:eastAsia="Times New Roman" w:hAnsi="Calibri" w:cs="Times New Roman"/>
              <w:color w:val="000000"/>
              <w:lang w:eastAsia="tr-TR"/>
            </w:rPr>
            <w:t> </w:t>
          </w:r>
        </w:p>
      </w:tc>
      <w:tc>
        <w:tcPr>
          <w:tcW w:w="5391" w:type="dxa"/>
          <w:shd w:val="clear" w:color="auto" w:fill="auto"/>
          <w:noWrap/>
          <w:vAlign w:val="center"/>
        </w:tcPr>
        <w:p w:rsidR="00C340E1" w:rsidRPr="005652ED" w:rsidRDefault="00C340E1" w:rsidP="00C340E1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</w:pPr>
          <w:r w:rsidRPr="005652ED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 xml:space="preserve">T.C. </w:t>
          </w:r>
        </w:p>
        <w:p w:rsidR="00C340E1" w:rsidRPr="005652ED" w:rsidRDefault="00C340E1" w:rsidP="00C340E1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</w:pPr>
          <w:r w:rsidRPr="005652ED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TRABZON ÜNİVERSİTESİ</w:t>
          </w:r>
        </w:p>
        <w:p w:rsidR="00C340E1" w:rsidRPr="005652ED" w:rsidRDefault="00383351" w:rsidP="00C340E1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</w:pPr>
          <w:r w:rsidRPr="009C41B0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[@</w:t>
          </w:r>
          <w:proofErr w:type="spellStart"/>
          <w:r w:rsidRPr="009C41B0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birimadi</w:t>
          </w:r>
          <w:proofErr w:type="spellEnd"/>
          <w:r w:rsidRPr="009C41B0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]</w:t>
          </w:r>
        </w:p>
      </w:tc>
      <w:tc>
        <w:tcPr>
          <w:tcW w:w="2607" w:type="dxa"/>
          <w:shd w:val="clear" w:color="auto" w:fill="auto"/>
          <w:noWrap/>
          <w:vAlign w:val="center"/>
        </w:tcPr>
        <w:p w:rsidR="00C340E1" w:rsidRPr="008D50BA" w:rsidRDefault="00C340E1" w:rsidP="00C340E1">
          <w:pPr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tr-TR"/>
            </w:rPr>
          </w:pPr>
        </w:p>
      </w:tc>
    </w:tr>
    <w:tr w:rsidR="00C340E1" w:rsidRPr="00C311D6" w:rsidTr="00797F78">
      <w:trPr>
        <w:trHeight w:val="20"/>
      </w:trPr>
      <w:tc>
        <w:tcPr>
          <w:tcW w:w="2122" w:type="dxa"/>
          <w:vMerge/>
          <w:shd w:val="clear" w:color="auto" w:fill="auto"/>
          <w:noWrap/>
          <w:vAlign w:val="center"/>
          <w:hideMark/>
        </w:tcPr>
        <w:p w:rsidR="00C340E1" w:rsidRPr="00C311D6" w:rsidRDefault="00C340E1" w:rsidP="00C340E1">
          <w:pPr>
            <w:spacing w:after="0" w:line="240" w:lineRule="auto"/>
            <w:ind w:left="214" w:hanging="214"/>
            <w:rPr>
              <w:rFonts w:ascii="Calibri" w:eastAsia="Times New Roman" w:hAnsi="Calibri" w:cs="Times New Roman"/>
              <w:color w:val="000000"/>
              <w:lang w:eastAsia="tr-TR"/>
            </w:rPr>
          </w:pPr>
        </w:p>
      </w:tc>
      <w:tc>
        <w:tcPr>
          <w:tcW w:w="5391" w:type="dxa"/>
          <w:vMerge w:val="restart"/>
          <w:shd w:val="clear" w:color="auto" w:fill="auto"/>
          <w:noWrap/>
          <w:vAlign w:val="center"/>
          <w:hideMark/>
        </w:tcPr>
        <w:p w:rsidR="00C340E1" w:rsidRPr="005652ED" w:rsidRDefault="00383351" w:rsidP="00C340E1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</w:pPr>
          <w:r w:rsidRPr="009C41B0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[@</w:t>
          </w:r>
          <w:proofErr w:type="spellStart"/>
          <w:r w:rsidRPr="009C41B0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dokumanadi</w:t>
          </w:r>
          <w:proofErr w:type="spellEnd"/>
          <w:r w:rsidRPr="009C41B0">
            <w:rPr>
              <w:rFonts w:ascii="Calibri" w:eastAsia="Times New Roman" w:hAnsi="Calibri" w:cs="Times New Roman"/>
              <w:b/>
              <w:bCs/>
              <w:sz w:val="24"/>
              <w:szCs w:val="24"/>
              <w:lang w:eastAsia="tr-TR"/>
            </w:rPr>
            <w:t>]</w:t>
          </w:r>
        </w:p>
      </w:tc>
      <w:tc>
        <w:tcPr>
          <w:tcW w:w="2607" w:type="dxa"/>
          <w:shd w:val="clear" w:color="auto" w:fill="auto"/>
          <w:noWrap/>
          <w:vAlign w:val="center"/>
          <w:hideMark/>
        </w:tcPr>
        <w:p w:rsidR="00C340E1" w:rsidRPr="00797F78" w:rsidRDefault="00C340E1" w:rsidP="00C340E1">
          <w:pPr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tr-TR"/>
            </w:rPr>
          </w:pPr>
          <w:r w:rsidRPr="00797F78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 xml:space="preserve">Doküman No: </w:t>
          </w:r>
          <w:r w:rsidR="00383351" w:rsidRPr="009C41B0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[@</w:t>
          </w:r>
          <w:proofErr w:type="spellStart"/>
          <w:r w:rsidR="00383351" w:rsidRPr="009C41B0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dokumanno</w:t>
          </w:r>
          <w:proofErr w:type="spellEnd"/>
          <w:r w:rsidR="00383351" w:rsidRPr="009C41B0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]</w:t>
          </w:r>
        </w:p>
      </w:tc>
    </w:tr>
    <w:tr w:rsidR="00C340E1" w:rsidRPr="00C311D6" w:rsidTr="00797F78">
      <w:trPr>
        <w:trHeight w:val="20"/>
      </w:trPr>
      <w:tc>
        <w:tcPr>
          <w:tcW w:w="2122" w:type="dxa"/>
          <w:vMerge/>
          <w:vAlign w:val="center"/>
          <w:hideMark/>
        </w:tcPr>
        <w:p w:rsidR="00C340E1" w:rsidRPr="00C311D6" w:rsidRDefault="00C340E1" w:rsidP="00C340E1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lang w:eastAsia="tr-TR"/>
            </w:rPr>
          </w:pPr>
        </w:p>
      </w:tc>
      <w:tc>
        <w:tcPr>
          <w:tcW w:w="5391" w:type="dxa"/>
          <w:vMerge/>
          <w:shd w:val="clear" w:color="auto" w:fill="auto"/>
          <w:vAlign w:val="center"/>
          <w:hideMark/>
        </w:tcPr>
        <w:p w:rsidR="00C340E1" w:rsidRPr="00C311D6" w:rsidRDefault="00C340E1" w:rsidP="00C340E1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color w:val="000000"/>
              <w:lang w:eastAsia="tr-TR"/>
            </w:rPr>
          </w:pPr>
        </w:p>
      </w:tc>
      <w:tc>
        <w:tcPr>
          <w:tcW w:w="2607" w:type="dxa"/>
          <w:shd w:val="clear" w:color="auto" w:fill="auto"/>
          <w:noWrap/>
          <w:vAlign w:val="center"/>
          <w:hideMark/>
        </w:tcPr>
        <w:p w:rsidR="00C340E1" w:rsidRPr="00797F78" w:rsidRDefault="00C340E1" w:rsidP="00C340E1">
          <w:pPr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tr-TR"/>
            </w:rPr>
          </w:pPr>
          <w:r w:rsidRPr="00797F78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 xml:space="preserve">İlk Yayın Tarihi: </w:t>
          </w:r>
          <w:r w:rsidR="00383351" w:rsidRPr="009C41B0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[@</w:t>
          </w:r>
          <w:proofErr w:type="spellStart"/>
          <w:r w:rsidR="00383351" w:rsidRPr="009C41B0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yayintar</w:t>
          </w:r>
          <w:proofErr w:type="spellEnd"/>
          <w:r w:rsidR="00383351" w:rsidRPr="009C41B0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]</w:t>
          </w:r>
        </w:p>
      </w:tc>
    </w:tr>
    <w:tr w:rsidR="00C340E1" w:rsidRPr="00C311D6" w:rsidTr="00797F78">
      <w:trPr>
        <w:trHeight w:val="20"/>
      </w:trPr>
      <w:tc>
        <w:tcPr>
          <w:tcW w:w="2122" w:type="dxa"/>
          <w:vMerge/>
          <w:vAlign w:val="center"/>
          <w:hideMark/>
        </w:tcPr>
        <w:p w:rsidR="00C340E1" w:rsidRPr="00C311D6" w:rsidRDefault="00C340E1" w:rsidP="00C340E1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lang w:eastAsia="tr-TR"/>
            </w:rPr>
          </w:pPr>
        </w:p>
      </w:tc>
      <w:tc>
        <w:tcPr>
          <w:tcW w:w="5391" w:type="dxa"/>
          <w:vMerge/>
          <w:shd w:val="clear" w:color="auto" w:fill="auto"/>
          <w:vAlign w:val="center"/>
          <w:hideMark/>
        </w:tcPr>
        <w:p w:rsidR="00C340E1" w:rsidRPr="00C311D6" w:rsidRDefault="00C340E1" w:rsidP="00C340E1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color w:val="000000"/>
              <w:lang w:eastAsia="tr-TR"/>
            </w:rPr>
          </w:pPr>
        </w:p>
      </w:tc>
      <w:tc>
        <w:tcPr>
          <w:tcW w:w="2607" w:type="dxa"/>
          <w:shd w:val="clear" w:color="auto" w:fill="auto"/>
          <w:noWrap/>
          <w:vAlign w:val="center"/>
          <w:hideMark/>
        </w:tcPr>
        <w:p w:rsidR="00C340E1" w:rsidRPr="00797F78" w:rsidRDefault="00C340E1" w:rsidP="00C340E1">
          <w:pPr>
            <w:spacing w:after="0" w:line="240" w:lineRule="auto"/>
            <w:rPr>
              <w:rFonts w:ascii="Times New Roman" w:eastAsia="Times New Roman" w:hAnsi="Times New Roman" w:cs="Times New Roman"/>
              <w:b/>
              <w:bCs/>
              <w:color w:val="000000"/>
              <w:sz w:val="20"/>
              <w:szCs w:val="20"/>
              <w:lang w:eastAsia="tr-TR"/>
            </w:rPr>
          </w:pPr>
          <w:proofErr w:type="spellStart"/>
          <w:r w:rsidRPr="00797F78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Rev</w:t>
          </w:r>
          <w:proofErr w:type="spellEnd"/>
          <w:r w:rsidRPr="00797F78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 xml:space="preserve">. No/Tar.: </w:t>
          </w:r>
          <w:r w:rsidR="00383351" w:rsidRPr="009C41B0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[@revizyon]</w:t>
          </w:r>
        </w:p>
      </w:tc>
    </w:tr>
    <w:tr w:rsidR="00C340E1" w:rsidRPr="00C311D6" w:rsidTr="00797F78">
      <w:trPr>
        <w:trHeight w:val="125"/>
      </w:trPr>
      <w:tc>
        <w:tcPr>
          <w:tcW w:w="2122" w:type="dxa"/>
          <w:vMerge/>
          <w:vAlign w:val="center"/>
          <w:hideMark/>
        </w:tcPr>
        <w:p w:rsidR="00C340E1" w:rsidRPr="00C311D6" w:rsidRDefault="00C340E1" w:rsidP="00C340E1">
          <w:pPr>
            <w:spacing w:after="0" w:line="240" w:lineRule="auto"/>
            <w:rPr>
              <w:rFonts w:ascii="Calibri" w:eastAsia="Times New Roman" w:hAnsi="Calibri" w:cs="Times New Roman"/>
              <w:color w:val="000000"/>
              <w:lang w:eastAsia="tr-TR"/>
            </w:rPr>
          </w:pPr>
        </w:p>
      </w:tc>
      <w:tc>
        <w:tcPr>
          <w:tcW w:w="5391" w:type="dxa"/>
          <w:vMerge/>
          <w:shd w:val="clear" w:color="auto" w:fill="auto"/>
          <w:vAlign w:val="center"/>
          <w:hideMark/>
        </w:tcPr>
        <w:p w:rsidR="00C340E1" w:rsidRPr="00C311D6" w:rsidRDefault="00C340E1" w:rsidP="00C340E1">
          <w:pPr>
            <w:spacing w:after="0" w:line="240" w:lineRule="auto"/>
            <w:jc w:val="center"/>
            <w:rPr>
              <w:rFonts w:ascii="Calibri" w:eastAsia="Times New Roman" w:hAnsi="Calibri" w:cs="Times New Roman"/>
              <w:b/>
              <w:bCs/>
              <w:color w:val="000000"/>
              <w:lang w:eastAsia="tr-TR"/>
            </w:rPr>
          </w:pPr>
        </w:p>
      </w:tc>
      <w:tc>
        <w:tcPr>
          <w:tcW w:w="2607" w:type="dxa"/>
          <w:shd w:val="clear" w:color="auto" w:fill="auto"/>
          <w:noWrap/>
          <w:vAlign w:val="center"/>
          <w:hideMark/>
        </w:tcPr>
        <w:p w:rsidR="00C340E1" w:rsidRPr="00DB291A" w:rsidRDefault="00DB291A" w:rsidP="00C340E1">
          <w:pPr>
            <w:spacing w:after="0" w:line="240" w:lineRule="auto"/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</w:pPr>
          <w:r w:rsidRPr="00DB291A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Sayfa</w:t>
          </w:r>
          <w:r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>:</w:t>
          </w:r>
          <w:r w:rsidRPr="00DB291A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 xml:space="preserve"> </w:t>
          </w:r>
          <w:r w:rsidRPr="00DB291A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begin"/>
          </w:r>
          <w:r w:rsidRPr="00DB291A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instrText>PAGE  \* Arabic  \* MERGEFORMAT</w:instrText>
          </w:r>
          <w:r w:rsidRPr="00DB291A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separate"/>
          </w:r>
          <w:r w:rsidR="00AA5566">
            <w:rPr>
              <w:rFonts w:ascii="Times New Roman" w:eastAsia="Times New Roman" w:hAnsi="Times New Roman" w:cs="Times New Roman"/>
              <w:bCs/>
              <w:noProof/>
              <w:color w:val="000000"/>
              <w:sz w:val="20"/>
              <w:szCs w:val="20"/>
              <w:lang w:eastAsia="tr-TR"/>
            </w:rPr>
            <w:t>1</w:t>
          </w:r>
          <w:r w:rsidRPr="00DB291A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end"/>
          </w:r>
          <w:r w:rsidRPr="00DB291A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t xml:space="preserve"> / </w:t>
          </w:r>
          <w:r w:rsidRPr="00DB291A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begin"/>
          </w:r>
          <w:r w:rsidRPr="00DB291A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instrText>NUMPAGES  \* Arabic  \* MERGEFORMAT</w:instrText>
          </w:r>
          <w:r w:rsidRPr="00DB291A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separate"/>
          </w:r>
          <w:r w:rsidR="00AA5566">
            <w:rPr>
              <w:rFonts w:ascii="Times New Roman" w:eastAsia="Times New Roman" w:hAnsi="Times New Roman" w:cs="Times New Roman"/>
              <w:bCs/>
              <w:noProof/>
              <w:color w:val="000000"/>
              <w:sz w:val="20"/>
              <w:szCs w:val="20"/>
              <w:lang w:eastAsia="tr-TR"/>
            </w:rPr>
            <w:t>1</w:t>
          </w:r>
          <w:r w:rsidRPr="00DB291A">
            <w:rPr>
              <w:rFonts w:ascii="Times New Roman" w:eastAsia="Times New Roman" w:hAnsi="Times New Roman" w:cs="Times New Roman"/>
              <w:bCs/>
              <w:color w:val="000000"/>
              <w:sz w:val="20"/>
              <w:szCs w:val="20"/>
              <w:lang w:eastAsia="tr-TR"/>
            </w:rPr>
            <w:fldChar w:fldCharType="end"/>
          </w:r>
        </w:p>
      </w:tc>
    </w:tr>
  </w:tbl>
  <w:p w:rsidR="00BD3F84" w:rsidRDefault="00BD3F84" w:rsidP="00A61006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291A" w:rsidRDefault="00DB291A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5D4CCE"/>
    <w:multiLevelType w:val="hybridMultilevel"/>
    <w:tmpl w:val="9C0E325E"/>
    <w:lvl w:ilvl="0" w:tplc="041F0011">
      <w:start w:val="1"/>
      <w:numFmt w:val="decimal"/>
      <w:lvlText w:val="%1)"/>
      <w:lvlJc w:val="left"/>
      <w:pPr>
        <w:ind w:left="1077" w:hanging="360"/>
      </w:pPr>
    </w:lvl>
    <w:lvl w:ilvl="1" w:tplc="041F0019" w:tentative="1">
      <w:start w:val="1"/>
      <w:numFmt w:val="lowerLetter"/>
      <w:lvlText w:val="%2."/>
      <w:lvlJc w:val="left"/>
      <w:pPr>
        <w:ind w:left="1797" w:hanging="360"/>
      </w:pPr>
    </w:lvl>
    <w:lvl w:ilvl="2" w:tplc="041F001B" w:tentative="1">
      <w:start w:val="1"/>
      <w:numFmt w:val="lowerRoman"/>
      <w:lvlText w:val="%3."/>
      <w:lvlJc w:val="right"/>
      <w:pPr>
        <w:ind w:left="2517" w:hanging="180"/>
      </w:pPr>
    </w:lvl>
    <w:lvl w:ilvl="3" w:tplc="041F000F" w:tentative="1">
      <w:start w:val="1"/>
      <w:numFmt w:val="decimal"/>
      <w:lvlText w:val="%4."/>
      <w:lvlJc w:val="left"/>
      <w:pPr>
        <w:ind w:left="3237" w:hanging="360"/>
      </w:pPr>
    </w:lvl>
    <w:lvl w:ilvl="4" w:tplc="041F0019" w:tentative="1">
      <w:start w:val="1"/>
      <w:numFmt w:val="lowerLetter"/>
      <w:lvlText w:val="%5."/>
      <w:lvlJc w:val="left"/>
      <w:pPr>
        <w:ind w:left="3957" w:hanging="360"/>
      </w:pPr>
    </w:lvl>
    <w:lvl w:ilvl="5" w:tplc="041F001B" w:tentative="1">
      <w:start w:val="1"/>
      <w:numFmt w:val="lowerRoman"/>
      <w:lvlText w:val="%6."/>
      <w:lvlJc w:val="right"/>
      <w:pPr>
        <w:ind w:left="4677" w:hanging="180"/>
      </w:pPr>
    </w:lvl>
    <w:lvl w:ilvl="6" w:tplc="041F000F" w:tentative="1">
      <w:start w:val="1"/>
      <w:numFmt w:val="decimal"/>
      <w:lvlText w:val="%7."/>
      <w:lvlJc w:val="left"/>
      <w:pPr>
        <w:ind w:left="5397" w:hanging="360"/>
      </w:pPr>
    </w:lvl>
    <w:lvl w:ilvl="7" w:tplc="041F0019" w:tentative="1">
      <w:start w:val="1"/>
      <w:numFmt w:val="lowerLetter"/>
      <w:lvlText w:val="%8."/>
      <w:lvlJc w:val="left"/>
      <w:pPr>
        <w:ind w:left="6117" w:hanging="360"/>
      </w:pPr>
    </w:lvl>
    <w:lvl w:ilvl="8" w:tplc="041F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2FC95DFC"/>
    <w:multiLevelType w:val="hybridMultilevel"/>
    <w:tmpl w:val="B71EAA0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9D136C4"/>
    <w:multiLevelType w:val="hybridMultilevel"/>
    <w:tmpl w:val="69EAB4F0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B6026B"/>
    <w:multiLevelType w:val="hybridMultilevel"/>
    <w:tmpl w:val="E2DCAA52"/>
    <w:lvl w:ilvl="0" w:tplc="041F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AA7442"/>
    <w:multiLevelType w:val="hybridMultilevel"/>
    <w:tmpl w:val="3F5AAC30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4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5E13"/>
    <w:rsid w:val="00012D0A"/>
    <w:rsid w:val="00034A2A"/>
    <w:rsid w:val="000A5923"/>
    <w:rsid w:val="000C322B"/>
    <w:rsid w:val="000F442F"/>
    <w:rsid w:val="00102F0E"/>
    <w:rsid w:val="00150D44"/>
    <w:rsid w:val="0018728C"/>
    <w:rsid w:val="0018767F"/>
    <w:rsid w:val="00197F91"/>
    <w:rsid w:val="001B4480"/>
    <w:rsid w:val="001C15E4"/>
    <w:rsid w:val="001D0125"/>
    <w:rsid w:val="001D7B32"/>
    <w:rsid w:val="001E288E"/>
    <w:rsid w:val="002227CE"/>
    <w:rsid w:val="00286AFB"/>
    <w:rsid w:val="002B727A"/>
    <w:rsid w:val="002C7651"/>
    <w:rsid w:val="002D7AB3"/>
    <w:rsid w:val="00304C87"/>
    <w:rsid w:val="0032017D"/>
    <w:rsid w:val="00332EA1"/>
    <w:rsid w:val="003355E8"/>
    <w:rsid w:val="0034407A"/>
    <w:rsid w:val="0036232E"/>
    <w:rsid w:val="00383351"/>
    <w:rsid w:val="00386C2B"/>
    <w:rsid w:val="00394960"/>
    <w:rsid w:val="003A55FE"/>
    <w:rsid w:val="003A5717"/>
    <w:rsid w:val="003B5A8A"/>
    <w:rsid w:val="00403207"/>
    <w:rsid w:val="00411102"/>
    <w:rsid w:val="00427777"/>
    <w:rsid w:val="00430828"/>
    <w:rsid w:val="00432F6F"/>
    <w:rsid w:val="0045118C"/>
    <w:rsid w:val="0049257D"/>
    <w:rsid w:val="004938FB"/>
    <w:rsid w:val="004C11A6"/>
    <w:rsid w:val="004D3809"/>
    <w:rsid w:val="004F4CD4"/>
    <w:rsid w:val="005437F6"/>
    <w:rsid w:val="005652ED"/>
    <w:rsid w:val="00577938"/>
    <w:rsid w:val="00586680"/>
    <w:rsid w:val="00590188"/>
    <w:rsid w:val="00596F6B"/>
    <w:rsid w:val="005A5518"/>
    <w:rsid w:val="005E5CB9"/>
    <w:rsid w:val="006050B6"/>
    <w:rsid w:val="0060571D"/>
    <w:rsid w:val="0061314E"/>
    <w:rsid w:val="00613908"/>
    <w:rsid w:val="0062130D"/>
    <w:rsid w:val="00674842"/>
    <w:rsid w:val="006773A8"/>
    <w:rsid w:val="00687860"/>
    <w:rsid w:val="006B1381"/>
    <w:rsid w:val="006E5E13"/>
    <w:rsid w:val="007070B7"/>
    <w:rsid w:val="00714F6B"/>
    <w:rsid w:val="00721F55"/>
    <w:rsid w:val="00726C9F"/>
    <w:rsid w:val="007401AE"/>
    <w:rsid w:val="007407BB"/>
    <w:rsid w:val="007523A8"/>
    <w:rsid w:val="0077647C"/>
    <w:rsid w:val="00797F78"/>
    <w:rsid w:val="007C7A6A"/>
    <w:rsid w:val="007D0247"/>
    <w:rsid w:val="007D37B3"/>
    <w:rsid w:val="0080669D"/>
    <w:rsid w:val="00806A96"/>
    <w:rsid w:val="00850BCB"/>
    <w:rsid w:val="008707C7"/>
    <w:rsid w:val="008B77E8"/>
    <w:rsid w:val="008D0922"/>
    <w:rsid w:val="008D3EE6"/>
    <w:rsid w:val="008D5D18"/>
    <w:rsid w:val="00922D9F"/>
    <w:rsid w:val="009371F3"/>
    <w:rsid w:val="009419FD"/>
    <w:rsid w:val="0095303E"/>
    <w:rsid w:val="00954A6B"/>
    <w:rsid w:val="00957900"/>
    <w:rsid w:val="009A33DE"/>
    <w:rsid w:val="009B5162"/>
    <w:rsid w:val="009C10F5"/>
    <w:rsid w:val="009D20DA"/>
    <w:rsid w:val="009F0787"/>
    <w:rsid w:val="009F14F7"/>
    <w:rsid w:val="00A01DE8"/>
    <w:rsid w:val="00A61006"/>
    <w:rsid w:val="00A61A71"/>
    <w:rsid w:val="00AA5566"/>
    <w:rsid w:val="00B16670"/>
    <w:rsid w:val="00B33257"/>
    <w:rsid w:val="00B75CD7"/>
    <w:rsid w:val="00B76C45"/>
    <w:rsid w:val="00B910EC"/>
    <w:rsid w:val="00BB4C5D"/>
    <w:rsid w:val="00BC084F"/>
    <w:rsid w:val="00BD3F84"/>
    <w:rsid w:val="00C04CB8"/>
    <w:rsid w:val="00C05DE0"/>
    <w:rsid w:val="00C340E1"/>
    <w:rsid w:val="00C40CF6"/>
    <w:rsid w:val="00C83428"/>
    <w:rsid w:val="00C87347"/>
    <w:rsid w:val="00CB3394"/>
    <w:rsid w:val="00CB4DF3"/>
    <w:rsid w:val="00CC4594"/>
    <w:rsid w:val="00CE570F"/>
    <w:rsid w:val="00CE7A5C"/>
    <w:rsid w:val="00CF2B04"/>
    <w:rsid w:val="00D13975"/>
    <w:rsid w:val="00D13BE4"/>
    <w:rsid w:val="00D30041"/>
    <w:rsid w:val="00D31D35"/>
    <w:rsid w:val="00D35A56"/>
    <w:rsid w:val="00D82DA4"/>
    <w:rsid w:val="00DB291A"/>
    <w:rsid w:val="00DE2B00"/>
    <w:rsid w:val="00E02603"/>
    <w:rsid w:val="00E06046"/>
    <w:rsid w:val="00E26094"/>
    <w:rsid w:val="00E53F7C"/>
    <w:rsid w:val="00E66350"/>
    <w:rsid w:val="00EA1176"/>
    <w:rsid w:val="00EA7EE7"/>
    <w:rsid w:val="00ED1F57"/>
    <w:rsid w:val="00EF7160"/>
    <w:rsid w:val="00F050D6"/>
    <w:rsid w:val="00F0546F"/>
    <w:rsid w:val="00F16750"/>
    <w:rsid w:val="00F175DB"/>
    <w:rsid w:val="00F36898"/>
    <w:rsid w:val="00F42148"/>
    <w:rsid w:val="00F45C55"/>
    <w:rsid w:val="00F84368"/>
    <w:rsid w:val="00F8444B"/>
    <w:rsid w:val="00FA71EC"/>
    <w:rsid w:val="00FD5EAA"/>
    <w:rsid w:val="00FF6E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F2B4B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BD3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BD3F84"/>
  </w:style>
  <w:style w:type="paragraph" w:styleId="AltBilgi">
    <w:name w:val="footer"/>
    <w:basedOn w:val="Normal"/>
    <w:link w:val="AltBilgiChar"/>
    <w:unhideWhenUsed/>
    <w:rsid w:val="00BD3F8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rsid w:val="00BD3F84"/>
  </w:style>
  <w:style w:type="table" w:styleId="TabloKlavuzu">
    <w:name w:val="Table Grid"/>
    <w:basedOn w:val="NormalTablo"/>
    <w:uiPriority w:val="39"/>
    <w:rsid w:val="00197F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197F91"/>
    <w:pPr>
      <w:ind w:left="720"/>
      <w:contextualSpacing/>
    </w:pPr>
  </w:style>
  <w:style w:type="table" w:styleId="DzTablo4">
    <w:name w:val="Plain Table 4"/>
    <w:basedOn w:val="NormalTablo"/>
    <w:uiPriority w:val="44"/>
    <w:rsid w:val="00F0546F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DzTablo41">
    <w:name w:val="Düz Tablo 41"/>
    <w:basedOn w:val="NormalTablo"/>
    <w:next w:val="DzTablo4"/>
    <w:uiPriority w:val="44"/>
    <w:rsid w:val="004938FB"/>
    <w:pPr>
      <w:spacing w:after="0" w:line="240" w:lineRule="auto"/>
    </w:pPr>
    <w:rPr>
      <w:rFonts w:ascii="Calibri" w:eastAsia="Calibri" w:hAnsi="Calibri" w:cs="Times New Roman"/>
    </w:rPr>
    <w:tblPr>
      <w:tblStyleRowBandSize w:val="1"/>
      <w:tblStyleColBandSize w:val="1"/>
      <w:tblInd w:w="0" w:type="nil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720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A5C5CF-BC33-4549-A49F-F0DF452A9E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İş Akış Formu 6.dotx</Template>
  <TotalTime>16</TotalTime>
  <Pages>1</Pages>
  <Words>15</Words>
  <Characters>87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10</cp:revision>
  <dcterms:created xsi:type="dcterms:W3CDTF">2026-05-07T07:13:00Z</dcterms:created>
  <dcterms:modified xsi:type="dcterms:W3CDTF">2026-05-07T07:29:00Z</dcterms:modified>
</cp:coreProperties>
</file>