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223" w:type="dxa"/>
        <w:tblLook w:val="04A0" w:firstRow="1" w:lastRow="0" w:firstColumn="1" w:lastColumn="0" w:noHBand="0" w:noVBand="1"/>
      </w:tblPr>
      <w:tblGrid>
        <w:gridCol w:w="10223"/>
      </w:tblGrid>
      <w:tr w:rsidR="00C90B6E" w:rsidTr="006D4538">
        <w:trPr>
          <w:trHeight w:val="11145"/>
        </w:trPr>
        <w:tc>
          <w:tcPr>
            <w:tcW w:w="10223" w:type="dxa"/>
          </w:tcPr>
          <w:p w:rsidR="00C90B6E" w:rsidRPr="00E57B14" w:rsidRDefault="00C90B6E" w:rsidP="00FE2AA3">
            <w:pPr>
              <w:rPr>
                <w:bCs/>
              </w:rPr>
            </w:pPr>
          </w:p>
        </w:tc>
      </w:tr>
    </w:tbl>
    <w:p w:rsidR="00526DC3" w:rsidRDefault="00526DC3" w:rsidP="006D4538"/>
    <w:sectPr w:rsidR="00526DC3" w:rsidSect="00A610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454" w:bottom="45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B14" w:rsidRDefault="00102B14" w:rsidP="00BD3F84">
      <w:pPr>
        <w:spacing w:after="0" w:line="240" w:lineRule="auto"/>
      </w:pPr>
      <w:r>
        <w:separator/>
      </w:r>
    </w:p>
  </w:endnote>
  <w:endnote w:type="continuationSeparator" w:id="0">
    <w:p w:rsidR="00102B14" w:rsidRDefault="00102B14" w:rsidP="00BD3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5ED" w:rsidRDefault="002675E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ook w:val="01E0" w:firstRow="1" w:lastRow="1" w:firstColumn="1" w:lastColumn="1" w:noHBand="0" w:noVBand="0"/>
    </w:tblPr>
    <w:tblGrid>
      <w:gridCol w:w="2999"/>
      <w:gridCol w:w="4606"/>
      <w:gridCol w:w="2683"/>
    </w:tblGrid>
    <w:tr w:rsidR="00FE2AA3" w:rsidTr="00FE2AA3">
      <w:trPr>
        <w:trHeight w:val="340"/>
        <w:jc w:val="center"/>
      </w:trPr>
      <w:tc>
        <w:tcPr>
          <w:tcW w:w="3028" w:type="dxa"/>
          <w:tcBorders>
            <w:bottom w:val="single" w:sz="12" w:space="0" w:color="auto"/>
          </w:tcBorders>
          <w:vAlign w:val="center"/>
        </w:tcPr>
        <w:p w:rsidR="00FE2AA3" w:rsidRPr="00F91F41" w:rsidRDefault="00FE2AA3" w:rsidP="00FE2AA3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HAZIRLAYAN</w:t>
          </w:r>
        </w:p>
      </w:tc>
      <w:tc>
        <w:tcPr>
          <w:tcW w:w="4678" w:type="dxa"/>
          <w:tcBorders>
            <w:bottom w:val="single" w:sz="12" w:space="0" w:color="auto"/>
          </w:tcBorders>
          <w:vAlign w:val="center"/>
        </w:tcPr>
        <w:p w:rsidR="00FE2AA3" w:rsidRPr="00C62AD8" w:rsidRDefault="00FE2AA3" w:rsidP="00FE2AA3">
          <w:pPr>
            <w:pStyle w:val="AltBilgi"/>
            <w:jc w:val="center"/>
            <w:rPr>
              <w:b/>
              <w:sz w:val="20"/>
              <w:szCs w:val="20"/>
            </w:rPr>
          </w:pPr>
          <w:r w:rsidRPr="00C62AD8">
            <w:rPr>
              <w:b/>
              <w:sz w:val="20"/>
              <w:szCs w:val="20"/>
            </w:rPr>
            <w:t>KONTROL EDEN</w:t>
          </w:r>
        </w:p>
      </w:tc>
      <w:tc>
        <w:tcPr>
          <w:tcW w:w="2713" w:type="dxa"/>
          <w:tcBorders>
            <w:bottom w:val="single" w:sz="12" w:space="0" w:color="auto"/>
          </w:tcBorders>
          <w:vAlign w:val="center"/>
        </w:tcPr>
        <w:p w:rsidR="00FE2AA3" w:rsidRPr="005F006B" w:rsidRDefault="00FE2AA3" w:rsidP="00FE2AA3">
          <w:pPr>
            <w:pStyle w:val="AltBilgi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ONAYLAYAN</w:t>
          </w:r>
        </w:p>
      </w:tc>
    </w:tr>
    <w:tr w:rsidR="00FE2AA3" w:rsidTr="00FE2AA3">
      <w:trPr>
        <w:trHeight w:val="162"/>
        <w:jc w:val="center"/>
      </w:trPr>
      <w:tc>
        <w:tcPr>
          <w:tcW w:w="3028" w:type="dxa"/>
          <w:tcBorders>
            <w:bottom w:val="nil"/>
          </w:tcBorders>
          <w:vAlign w:val="center"/>
        </w:tcPr>
        <w:p w:rsidR="00FE2AA3" w:rsidRPr="00F91F41" w:rsidRDefault="00FE2AA3" w:rsidP="00FE2AA3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b/>
              <w:sz w:val="20"/>
              <w:szCs w:val="20"/>
            </w:rPr>
          </w:pPr>
          <w:bookmarkStart w:id="1" w:name="eimzalidir"/>
          <w:bookmarkEnd w:id="1"/>
        </w:p>
      </w:tc>
      <w:tc>
        <w:tcPr>
          <w:tcW w:w="4678" w:type="dxa"/>
          <w:tcBorders>
            <w:bottom w:val="nil"/>
          </w:tcBorders>
          <w:vAlign w:val="center"/>
        </w:tcPr>
        <w:p w:rsidR="00FE2AA3" w:rsidRDefault="00FE2AA3" w:rsidP="00FE2AA3">
          <w:pPr>
            <w:pStyle w:val="AltBilgi"/>
            <w:jc w:val="center"/>
            <w:rPr>
              <w:sz w:val="20"/>
              <w:szCs w:val="20"/>
            </w:rPr>
          </w:pPr>
        </w:p>
      </w:tc>
      <w:tc>
        <w:tcPr>
          <w:tcW w:w="2713" w:type="dxa"/>
          <w:tcBorders>
            <w:bottom w:val="nil"/>
          </w:tcBorders>
          <w:vAlign w:val="center"/>
        </w:tcPr>
        <w:p w:rsidR="00FE2AA3" w:rsidRPr="005F006B" w:rsidRDefault="00FE2AA3" w:rsidP="00FE2AA3">
          <w:pPr>
            <w:pStyle w:val="AltBilgi"/>
            <w:jc w:val="center"/>
            <w:rPr>
              <w:b/>
              <w:sz w:val="20"/>
              <w:szCs w:val="20"/>
            </w:rPr>
          </w:pPr>
        </w:p>
      </w:tc>
    </w:tr>
    <w:tr w:rsidR="00FE2AA3" w:rsidTr="00FE2AA3">
      <w:trPr>
        <w:trHeight w:val="454"/>
        <w:jc w:val="center"/>
      </w:trPr>
      <w:tc>
        <w:tcPr>
          <w:tcW w:w="3028" w:type="dxa"/>
          <w:tcBorders>
            <w:top w:val="nil"/>
          </w:tcBorders>
          <w:vAlign w:val="center"/>
        </w:tcPr>
        <w:p w:rsidR="00FE2AA3" w:rsidRPr="00B909D0" w:rsidRDefault="00FE2AA3" w:rsidP="00FE2AA3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  <w:r w:rsidRPr="00B909D0">
            <w:rPr>
              <w:sz w:val="16"/>
              <w:szCs w:val="16"/>
            </w:rPr>
            <w:t>[@</w:t>
          </w:r>
          <w:proofErr w:type="spellStart"/>
          <w:r w:rsidRPr="00B909D0">
            <w:rPr>
              <w:sz w:val="16"/>
              <w:szCs w:val="16"/>
            </w:rPr>
            <w:t>hazirlayanimza</w:t>
          </w:r>
          <w:proofErr w:type="spellEnd"/>
          <w:r w:rsidRPr="00B909D0">
            <w:rPr>
              <w:sz w:val="16"/>
              <w:szCs w:val="16"/>
            </w:rPr>
            <w:t>]</w:t>
          </w:r>
        </w:p>
        <w:p w:rsidR="00FE2AA3" w:rsidRDefault="00FE2AA3" w:rsidP="00FE2AA3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</w:p>
        <w:p w:rsidR="00FE2AA3" w:rsidRPr="00B909D0" w:rsidRDefault="00FE2AA3" w:rsidP="00FE2AA3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</w:p>
        <w:p w:rsidR="00FE2AA3" w:rsidRPr="00B909D0" w:rsidRDefault="00FE2AA3" w:rsidP="00FE2AA3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</w:p>
      </w:tc>
      <w:tc>
        <w:tcPr>
          <w:tcW w:w="4678" w:type="dxa"/>
          <w:tcBorders>
            <w:top w:val="nil"/>
          </w:tcBorders>
          <w:vAlign w:val="center"/>
        </w:tcPr>
        <w:p w:rsidR="00FE2AA3" w:rsidRDefault="00FE2AA3" w:rsidP="00FE2AA3">
          <w:pPr>
            <w:pStyle w:val="AltBilgi"/>
            <w:jc w:val="center"/>
            <w:rPr>
              <w:sz w:val="16"/>
              <w:szCs w:val="16"/>
            </w:rPr>
          </w:pPr>
          <w:r w:rsidRPr="00B909D0">
            <w:rPr>
              <w:sz w:val="16"/>
              <w:szCs w:val="16"/>
            </w:rPr>
            <w:t>[@</w:t>
          </w:r>
          <w:proofErr w:type="spellStart"/>
          <w:r w:rsidRPr="00B909D0">
            <w:rPr>
              <w:sz w:val="16"/>
              <w:szCs w:val="16"/>
            </w:rPr>
            <w:t>kontroledenimza</w:t>
          </w:r>
          <w:proofErr w:type="spellEnd"/>
          <w:r w:rsidRPr="00B909D0">
            <w:rPr>
              <w:sz w:val="16"/>
              <w:szCs w:val="16"/>
            </w:rPr>
            <w:t>]</w:t>
          </w:r>
        </w:p>
        <w:p w:rsidR="00FE2AA3" w:rsidRDefault="00FE2AA3" w:rsidP="00FE2AA3">
          <w:pPr>
            <w:pStyle w:val="AltBilgi"/>
            <w:jc w:val="center"/>
            <w:rPr>
              <w:sz w:val="16"/>
              <w:szCs w:val="16"/>
            </w:rPr>
          </w:pPr>
        </w:p>
        <w:p w:rsidR="00FE2AA3" w:rsidRDefault="00FE2AA3" w:rsidP="00FE2AA3">
          <w:pPr>
            <w:pStyle w:val="AltBilgi"/>
            <w:jc w:val="center"/>
            <w:rPr>
              <w:sz w:val="16"/>
              <w:szCs w:val="16"/>
            </w:rPr>
          </w:pPr>
        </w:p>
        <w:p w:rsidR="00FE2AA3" w:rsidRPr="00B909D0" w:rsidRDefault="00FE2AA3" w:rsidP="00FE2AA3">
          <w:pPr>
            <w:pStyle w:val="AltBilgi"/>
            <w:jc w:val="center"/>
            <w:rPr>
              <w:sz w:val="16"/>
              <w:szCs w:val="16"/>
            </w:rPr>
          </w:pPr>
        </w:p>
      </w:tc>
      <w:tc>
        <w:tcPr>
          <w:tcW w:w="2713" w:type="dxa"/>
          <w:tcBorders>
            <w:top w:val="nil"/>
          </w:tcBorders>
          <w:vAlign w:val="center"/>
        </w:tcPr>
        <w:p w:rsidR="00FE2AA3" w:rsidRDefault="00FE2AA3" w:rsidP="00FE2AA3">
          <w:pPr>
            <w:pStyle w:val="AltBilgi"/>
            <w:jc w:val="center"/>
            <w:rPr>
              <w:sz w:val="16"/>
              <w:szCs w:val="16"/>
            </w:rPr>
          </w:pPr>
          <w:r w:rsidRPr="00B909D0">
            <w:rPr>
              <w:sz w:val="16"/>
              <w:szCs w:val="16"/>
            </w:rPr>
            <w:t>[@</w:t>
          </w:r>
          <w:proofErr w:type="spellStart"/>
          <w:r w:rsidRPr="00B909D0">
            <w:rPr>
              <w:sz w:val="16"/>
              <w:szCs w:val="16"/>
            </w:rPr>
            <w:t>onaylayanimza</w:t>
          </w:r>
          <w:proofErr w:type="spellEnd"/>
          <w:r w:rsidRPr="00B909D0">
            <w:rPr>
              <w:sz w:val="16"/>
              <w:szCs w:val="16"/>
            </w:rPr>
            <w:t>]</w:t>
          </w:r>
        </w:p>
        <w:p w:rsidR="00FE2AA3" w:rsidRDefault="00FE2AA3" w:rsidP="00FE2AA3">
          <w:pPr>
            <w:pStyle w:val="AltBilgi"/>
            <w:jc w:val="center"/>
            <w:rPr>
              <w:sz w:val="16"/>
              <w:szCs w:val="16"/>
            </w:rPr>
          </w:pPr>
        </w:p>
        <w:p w:rsidR="00FE2AA3" w:rsidRDefault="00FE2AA3" w:rsidP="00FE2AA3">
          <w:pPr>
            <w:pStyle w:val="AltBilgi"/>
            <w:jc w:val="center"/>
            <w:rPr>
              <w:sz w:val="16"/>
              <w:szCs w:val="16"/>
            </w:rPr>
          </w:pPr>
        </w:p>
        <w:p w:rsidR="00FE2AA3" w:rsidRPr="00B909D0" w:rsidRDefault="00FE2AA3" w:rsidP="00FE2AA3">
          <w:pPr>
            <w:pStyle w:val="AltBilgi"/>
            <w:jc w:val="center"/>
            <w:rPr>
              <w:sz w:val="16"/>
              <w:szCs w:val="16"/>
            </w:rPr>
          </w:pPr>
        </w:p>
      </w:tc>
    </w:tr>
  </w:tbl>
  <w:p w:rsidR="00F0546F" w:rsidRDefault="00F0546F" w:rsidP="00FE2AA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5ED" w:rsidRDefault="002675E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B14" w:rsidRDefault="00102B14" w:rsidP="00BD3F84">
      <w:pPr>
        <w:spacing w:after="0" w:line="240" w:lineRule="auto"/>
      </w:pPr>
      <w:r>
        <w:separator/>
      </w:r>
    </w:p>
  </w:footnote>
  <w:footnote w:type="continuationSeparator" w:id="0">
    <w:p w:rsidR="00102B14" w:rsidRDefault="00102B14" w:rsidP="00BD3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5ED" w:rsidRDefault="002675E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22"/>
      <w:gridCol w:w="5391"/>
      <w:gridCol w:w="2688"/>
    </w:tblGrid>
    <w:tr w:rsidR="004A22C2" w:rsidRPr="00C311D6" w:rsidTr="002675ED">
      <w:trPr>
        <w:trHeight w:val="1124"/>
      </w:trPr>
      <w:tc>
        <w:tcPr>
          <w:tcW w:w="2122" w:type="dxa"/>
          <w:vMerge w:val="restart"/>
          <w:shd w:val="clear" w:color="auto" w:fill="auto"/>
          <w:noWrap/>
          <w:vAlign w:val="center"/>
        </w:tcPr>
        <w:p w:rsidR="004A22C2" w:rsidRDefault="004A22C2" w:rsidP="004A22C2">
          <w:pPr>
            <w:spacing w:after="0" w:line="240" w:lineRule="auto"/>
            <w:ind w:left="214" w:hanging="214"/>
            <w:rPr>
              <w:noProof/>
              <w:lang w:eastAsia="tr-TR"/>
            </w:rPr>
          </w:pPr>
          <w:r>
            <w:rPr>
              <w:noProof/>
              <w:lang w:eastAsia="tr-TR"/>
            </w:rPr>
            <w:drawing>
              <wp:anchor distT="0" distB="0" distL="114300" distR="114300" simplePos="0" relativeHeight="251659264" behindDoc="0" locked="0" layoutInCell="1" allowOverlap="1" wp14:anchorId="0BEA716D" wp14:editId="3C0E1DDE">
                <wp:simplePos x="0" y="0"/>
                <wp:positionH relativeFrom="column">
                  <wp:posOffset>203835</wp:posOffset>
                </wp:positionH>
                <wp:positionV relativeFrom="paragraph">
                  <wp:posOffset>-437515</wp:posOffset>
                </wp:positionV>
                <wp:extent cx="743585" cy="754380"/>
                <wp:effectExtent l="0" t="0" r="0" b="7620"/>
                <wp:wrapNone/>
                <wp:docPr id="5" name="Resim 5" descr="https://kid.trabzon.edu.tr/Share/8347A1FB6B6E98BCF1810516920C47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https://kid.trabzon.edu.tr/Share/8347A1FB6B6E98BCF1810516920C47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3585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311D6">
            <w:rPr>
              <w:rFonts w:ascii="Calibri" w:eastAsia="Times New Roman" w:hAnsi="Calibri" w:cs="Times New Roman"/>
              <w:color w:val="000000"/>
              <w:lang w:eastAsia="tr-TR"/>
            </w:rPr>
            <w:t> </w:t>
          </w:r>
        </w:p>
      </w:tc>
      <w:tc>
        <w:tcPr>
          <w:tcW w:w="5391" w:type="dxa"/>
          <w:shd w:val="clear" w:color="auto" w:fill="auto"/>
          <w:noWrap/>
          <w:vAlign w:val="center"/>
        </w:tcPr>
        <w:p w:rsidR="004A22C2" w:rsidRPr="00CB1060" w:rsidRDefault="004A22C2" w:rsidP="004A22C2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CB106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 xml:space="preserve">T.C. </w:t>
          </w:r>
        </w:p>
        <w:p w:rsidR="004A22C2" w:rsidRPr="00CB1060" w:rsidRDefault="004A22C2" w:rsidP="004A22C2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CB106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TRABZON ÜNİVERSİTESİ</w:t>
          </w:r>
        </w:p>
        <w:p w:rsidR="004A22C2" w:rsidRPr="00CB1060" w:rsidRDefault="00DD5402" w:rsidP="004A22C2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9C41B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[@</w:t>
          </w:r>
          <w:proofErr w:type="spellStart"/>
          <w:r w:rsidRPr="009C41B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birimadi</w:t>
          </w:r>
          <w:proofErr w:type="spellEnd"/>
          <w:r w:rsidRPr="009C41B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]</w:t>
          </w:r>
        </w:p>
      </w:tc>
      <w:tc>
        <w:tcPr>
          <w:tcW w:w="2688" w:type="dxa"/>
          <w:shd w:val="clear" w:color="auto" w:fill="auto"/>
          <w:noWrap/>
          <w:vAlign w:val="center"/>
        </w:tcPr>
        <w:p w:rsidR="004A22C2" w:rsidRPr="008D50BA" w:rsidRDefault="004A22C2" w:rsidP="004A22C2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</w:p>
      </w:tc>
    </w:tr>
    <w:tr w:rsidR="004A22C2" w:rsidRPr="00C311D6" w:rsidTr="002675ED">
      <w:trPr>
        <w:trHeight w:val="20"/>
      </w:trPr>
      <w:tc>
        <w:tcPr>
          <w:tcW w:w="2122" w:type="dxa"/>
          <w:vMerge/>
          <w:shd w:val="clear" w:color="auto" w:fill="auto"/>
          <w:noWrap/>
          <w:vAlign w:val="center"/>
          <w:hideMark/>
        </w:tcPr>
        <w:p w:rsidR="004A22C2" w:rsidRPr="00C311D6" w:rsidRDefault="004A22C2" w:rsidP="004A22C2">
          <w:pPr>
            <w:spacing w:after="0" w:line="240" w:lineRule="auto"/>
            <w:ind w:left="214" w:hanging="214"/>
            <w:rPr>
              <w:rFonts w:ascii="Calibri" w:eastAsia="Times New Roman" w:hAnsi="Calibri" w:cs="Times New Roman"/>
              <w:color w:val="000000"/>
              <w:lang w:eastAsia="tr-TR"/>
            </w:rPr>
          </w:pPr>
        </w:p>
      </w:tc>
      <w:tc>
        <w:tcPr>
          <w:tcW w:w="5391" w:type="dxa"/>
          <w:vMerge w:val="restart"/>
          <w:shd w:val="clear" w:color="auto" w:fill="auto"/>
          <w:noWrap/>
          <w:vAlign w:val="center"/>
          <w:hideMark/>
        </w:tcPr>
        <w:p w:rsidR="004A22C2" w:rsidRPr="00CB1060" w:rsidRDefault="00DD5402" w:rsidP="004A22C2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9C41B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[@</w:t>
          </w:r>
          <w:proofErr w:type="spellStart"/>
          <w:r w:rsidRPr="009C41B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dokumanadi</w:t>
          </w:r>
          <w:proofErr w:type="spellEnd"/>
          <w:r w:rsidRPr="009C41B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]</w:t>
          </w:r>
        </w:p>
      </w:tc>
      <w:tc>
        <w:tcPr>
          <w:tcW w:w="2688" w:type="dxa"/>
          <w:shd w:val="clear" w:color="auto" w:fill="auto"/>
          <w:noWrap/>
          <w:vAlign w:val="center"/>
          <w:hideMark/>
        </w:tcPr>
        <w:p w:rsidR="004A22C2" w:rsidRPr="00797F78" w:rsidRDefault="004A22C2" w:rsidP="004A22C2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  <w:r w:rsidRPr="00797F78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Doküman No: </w:t>
          </w:r>
          <w:r w:rsidR="00DD5402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[@</w:t>
          </w:r>
          <w:proofErr w:type="spellStart"/>
          <w:r w:rsidR="00DD5402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dokumanno</w:t>
          </w:r>
          <w:proofErr w:type="spellEnd"/>
          <w:r w:rsidR="00DD5402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]</w:t>
          </w:r>
        </w:p>
      </w:tc>
    </w:tr>
    <w:tr w:rsidR="004A22C2" w:rsidRPr="00C311D6" w:rsidTr="002675ED">
      <w:trPr>
        <w:trHeight w:val="20"/>
      </w:trPr>
      <w:tc>
        <w:tcPr>
          <w:tcW w:w="2122" w:type="dxa"/>
          <w:vMerge/>
          <w:vAlign w:val="center"/>
          <w:hideMark/>
        </w:tcPr>
        <w:p w:rsidR="004A22C2" w:rsidRPr="00C311D6" w:rsidRDefault="004A22C2" w:rsidP="004A22C2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lang w:eastAsia="tr-TR"/>
            </w:rPr>
          </w:pPr>
        </w:p>
      </w:tc>
      <w:tc>
        <w:tcPr>
          <w:tcW w:w="5391" w:type="dxa"/>
          <w:vMerge/>
          <w:shd w:val="clear" w:color="auto" w:fill="auto"/>
          <w:vAlign w:val="center"/>
          <w:hideMark/>
        </w:tcPr>
        <w:p w:rsidR="004A22C2" w:rsidRPr="00C311D6" w:rsidRDefault="004A22C2" w:rsidP="004A22C2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color w:val="000000"/>
              <w:lang w:eastAsia="tr-TR"/>
            </w:rPr>
          </w:pPr>
        </w:p>
      </w:tc>
      <w:tc>
        <w:tcPr>
          <w:tcW w:w="2688" w:type="dxa"/>
          <w:shd w:val="clear" w:color="auto" w:fill="auto"/>
          <w:noWrap/>
          <w:vAlign w:val="center"/>
          <w:hideMark/>
        </w:tcPr>
        <w:p w:rsidR="004A22C2" w:rsidRPr="00797F78" w:rsidRDefault="004A22C2" w:rsidP="004A22C2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  <w:r w:rsidRPr="00797F78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İlk Yayın Tarihi: </w:t>
          </w:r>
          <w:r w:rsidR="00DD5402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[@</w:t>
          </w:r>
          <w:proofErr w:type="spellStart"/>
          <w:r w:rsidR="00DD5402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yayintar</w:t>
          </w:r>
          <w:proofErr w:type="spellEnd"/>
          <w:r w:rsidR="00DD5402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]</w:t>
          </w:r>
        </w:p>
      </w:tc>
    </w:tr>
    <w:tr w:rsidR="004A22C2" w:rsidRPr="00C311D6" w:rsidTr="002675ED">
      <w:trPr>
        <w:trHeight w:val="20"/>
      </w:trPr>
      <w:tc>
        <w:tcPr>
          <w:tcW w:w="2122" w:type="dxa"/>
          <w:vMerge/>
          <w:vAlign w:val="center"/>
          <w:hideMark/>
        </w:tcPr>
        <w:p w:rsidR="004A22C2" w:rsidRPr="00C311D6" w:rsidRDefault="004A22C2" w:rsidP="004A22C2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lang w:eastAsia="tr-TR"/>
            </w:rPr>
          </w:pPr>
        </w:p>
      </w:tc>
      <w:tc>
        <w:tcPr>
          <w:tcW w:w="5391" w:type="dxa"/>
          <w:vMerge/>
          <w:shd w:val="clear" w:color="auto" w:fill="auto"/>
          <w:vAlign w:val="center"/>
          <w:hideMark/>
        </w:tcPr>
        <w:p w:rsidR="004A22C2" w:rsidRPr="00C311D6" w:rsidRDefault="004A22C2" w:rsidP="004A22C2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color w:val="000000"/>
              <w:lang w:eastAsia="tr-TR"/>
            </w:rPr>
          </w:pPr>
        </w:p>
      </w:tc>
      <w:tc>
        <w:tcPr>
          <w:tcW w:w="2688" w:type="dxa"/>
          <w:shd w:val="clear" w:color="auto" w:fill="auto"/>
          <w:noWrap/>
          <w:vAlign w:val="center"/>
          <w:hideMark/>
        </w:tcPr>
        <w:p w:rsidR="004A22C2" w:rsidRPr="00797F78" w:rsidRDefault="004A22C2" w:rsidP="004A22C2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  <w:proofErr w:type="spellStart"/>
          <w:r w:rsidRPr="00797F78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Rev</w:t>
          </w:r>
          <w:proofErr w:type="spellEnd"/>
          <w:r w:rsidRPr="00797F78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. No/Tar</w:t>
          </w:r>
          <w:proofErr w:type="gramStart"/>
          <w:r w:rsidRPr="00797F78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.:</w:t>
          </w:r>
          <w:proofErr w:type="gramEnd"/>
          <w:r w:rsidRPr="00797F78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 </w:t>
          </w:r>
          <w:r w:rsidR="00DD5402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[@revizyon]</w:t>
          </w:r>
        </w:p>
      </w:tc>
    </w:tr>
    <w:tr w:rsidR="004A22C2" w:rsidRPr="00C311D6" w:rsidTr="002675ED">
      <w:trPr>
        <w:trHeight w:val="125"/>
      </w:trPr>
      <w:tc>
        <w:tcPr>
          <w:tcW w:w="2122" w:type="dxa"/>
          <w:vMerge/>
          <w:vAlign w:val="center"/>
          <w:hideMark/>
        </w:tcPr>
        <w:p w:rsidR="004A22C2" w:rsidRPr="00C311D6" w:rsidRDefault="004A22C2" w:rsidP="004A22C2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lang w:eastAsia="tr-TR"/>
            </w:rPr>
          </w:pPr>
        </w:p>
      </w:tc>
      <w:tc>
        <w:tcPr>
          <w:tcW w:w="5391" w:type="dxa"/>
          <w:vMerge/>
          <w:shd w:val="clear" w:color="auto" w:fill="auto"/>
          <w:vAlign w:val="center"/>
          <w:hideMark/>
        </w:tcPr>
        <w:p w:rsidR="004A22C2" w:rsidRPr="00C311D6" w:rsidRDefault="004A22C2" w:rsidP="004A22C2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color w:val="000000"/>
              <w:lang w:eastAsia="tr-TR"/>
            </w:rPr>
          </w:pPr>
        </w:p>
      </w:tc>
      <w:tc>
        <w:tcPr>
          <w:tcW w:w="2688" w:type="dxa"/>
          <w:shd w:val="clear" w:color="auto" w:fill="auto"/>
          <w:noWrap/>
          <w:vAlign w:val="center"/>
          <w:hideMark/>
        </w:tcPr>
        <w:p w:rsidR="004A22C2" w:rsidRPr="005247D2" w:rsidRDefault="005247D2" w:rsidP="004A22C2">
          <w:pPr>
            <w:spacing w:after="0" w:line="240" w:lineRule="auto"/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</w:pPr>
          <w:r w:rsidRPr="005247D2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Sayfa</w:t>
          </w:r>
          <w:r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:</w:t>
          </w:r>
          <w:bookmarkStart w:id="0" w:name="_GoBack"/>
          <w:bookmarkEnd w:id="0"/>
          <w:r w:rsidRPr="005247D2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 </w:t>
          </w:r>
          <w:r w:rsidRPr="005247D2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begin"/>
          </w:r>
          <w:r w:rsidRPr="005247D2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instrText>PAGE  \* Arabic  \* MERGEFORMAT</w:instrText>
          </w:r>
          <w:r w:rsidRPr="005247D2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separate"/>
          </w:r>
          <w:r>
            <w:rPr>
              <w:rFonts w:ascii="Times New Roman" w:eastAsia="Times New Roman" w:hAnsi="Times New Roman" w:cs="Times New Roman"/>
              <w:bCs/>
              <w:noProof/>
              <w:color w:val="000000"/>
              <w:sz w:val="20"/>
              <w:szCs w:val="20"/>
              <w:lang w:eastAsia="tr-TR"/>
            </w:rPr>
            <w:t>1</w:t>
          </w:r>
          <w:r w:rsidRPr="005247D2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end"/>
          </w:r>
          <w:r w:rsidRPr="005247D2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 / </w:t>
          </w:r>
          <w:r w:rsidRPr="005247D2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begin"/>
          </w:r>
          <w:r w:rsidRPr="005247D2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instrText>NUMPAGES  \* Arabic  \* MERGEFORMAT</w:instrText>
          </w:r>
          <w:r w:rsidRPr="005247D2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separate"/>
          </w:r>
          <w:r>
            <w:rPr>
              <w:rFonts w:ascii="Times New Roman" w:eastAsia="Times New Roman" w:hAnsi="Times New Roman" w:cs="Times New Roman"/>
              <w:bCs/>
              <w:noProof/>
              <w:color w:val="000000"/>
              <w:sz w:val="20"/>
              <w:szCs w:val="20"/>
              <w:lang w:eastAsia="tr-TR"/>
            </w:rPr>
            <w:t>1</w:t>
          </w:r>
          <w:r w:rsidRPr="005247D2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end"/>
          </w:r>
        </w:p>
      </w:tc>
    </w:tr>
  </w:tbl>
  <w:p w:rsidR="00BD3F84" w:rsidRDefault="00BD3F84" w:rsidP="00A6100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75ED" w:rsidRDefault="002675E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D4CCE"/>
    <w:multiLevelType w:val="hybridMultilevel"/>
    <w:tmpl w:val="9C0E325E"/>
    <w:lvl w:ilvl="0" w:tplc="041F0011">
      <w:start w:val="1"/>
      <w:numFmt w:val="decimal"/>
      <w:lvlText w:val="%1)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2FC95DFC"/>
    <w:multiLevelType w:val="hybridMultilevel"/>
    <w:tmpl w:val="B71EAA0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D136C4"/>
    <w:multiLevelType w:val="hybridMultilevel"/>
    <w:tmpl w:val="69EAB4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B6026B"/>
    <w:multiLevelType w:val="hybridMultilevel"/>
    <w:tmpl w:val="E2DCAA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A7442"/>
    <w:multiLevelType w:val="hybridMultilevel"/>
    <w:tmpl w:val="3F5AAC3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7D2"/>
    <w:rsid w:val="00021074"/>
    <w:rsid w:val="00043054"/>
    <w:rsid w:val="000A5923"/>
    <w:rsid w:val="000E3949"/>
    <w:rsid w:val="00102B14"/>
    <w:rsid w:val="00102F0E"/>
    <w:rsid w:val="00116C00"/>
    <w:rsid w:val="00162034"/>
    <w:rsid w:val="0018767F"/>
    <w:rsid w:val="00190B79"/>
    <w:rsid w:val="00197F91"/>
    <w:rsid w:val="001B4480"/>
    <w:rsid w:val="001C15E4"/>
    <w:rsid w:val="001D7B32"/>
    <w:rsid w:val="001E288E"/>
    <w:rsid w:val="002523E2"/>
    <w:rsid w:val="002661B5"/>
    <w:rsid w:val="002675ED"/>
    <w:rsid w:val="00286AFB"/>
    <w:rsid w:val="002A563C"/>
    <w:rsid w:val="003355E8"/>
    <w:rsid w:val="00353C1C"/>
    <w:rsid w:val="003B5A8A"/>
    <w:rsid w:val="00403207"/>
    <w:rsid w:val="00432F6F"/>
    <w:rsid w:val="0044058E"/>
    <w:rsid w:val="004A22C2"/>
    <w:rsid w:val="004B3864"/>
    <w:rsid w:val="004B5D47"/>
    <w:rsid w:val="004C04B8"/>
    <w:rsid w:val="004F4CD4"/>
    <w:rsid w:val="005126B4"/>
    <w:rsid w:val="005247D2"/>
    <w:rsid w:val="00526DC3"/>
    <w:rsid w:val="005437F6"/>
    <w:rsid w:val="005C169B"/>
    <w:rsid w:val="005C3F34"/>
    <w:rsid w:val="006050B6"/>
    <w:rsid w:val="00651E55"/>
    <w:rsid w:val="006B1381"/>
    <w:rsid w:val="006D4538"/>
    <w:rsid w:val="006F3B86"/>
    <w:rsid w:val="007401AE"/>
    <w:rsid w:val="007830B0"/>
    <w:rsid w:val="00792F4E"/>
    <w:rsid w:val="007D37B3"/>
    <w:rsid w:val="00852200"/>
    <w:rsid w:val="008D0922"/>
    <w:rsid w:val="009316E8"/>
    <w:rsid w:val="00933767"/>
    <w:rsid w:val="0095303E"/>
    <w:rsid w:val="00957900"/>
    <w:rsid w:val="009C10F5"/>
    <w:rsid w:val="009D20DA"/>
    <w:rsid w:val="009F14F7"/>
    <w:rsid w:val="00A01DE8"/>
    <w:rsid w:val="00A20ABB"/>
    <w:rsid w:val="00A458CF"/>
    <w:rsid w:val="00A61006"/>
    <w:rsid w:val="00A61A71"/>
    <w:rsid w:val="00AC7578"/>
    <w:rsid w:val="00B16670"/>
    <w:rsid w:val="00B76C45"/>
    <w:rsid w:val="00B774E5"/>
    <w:rsid w:val="00B910EC"/>
    <w:rsid w:val="00BC084F"/>
    <w:rsid w:val="00BC3662"/>
    <w:rsid w:val="00BD3F84"/>
    <w:rsid w:val="00BD438F"/>
    <w:rsid w:val="00C05DE0"/>
    <w:rsid w:val="00C87347"/>
    <w:rsid w:val="00C90B6E"/>
    <w:rsid w:val="00CB1060"/>
    <w:rsid w:val="00CD3807"/>
    <w:rsid w:val="00CE570F"/>
    <w:rsid w:val="00D13975"/>
    <w:rsid w:val="00DD5402"/>
    <w:rsid w:val="00E02603"/>
    <w:rsid w:val="00E517CF"/>
    <w:rsid w:val="00E57B14"/>
    <w:rsid w:val="00E66350"/>
    <w:rsid w:val="00EB49F7"/>
    <w:rsid w:val="00F0546F"/>
    <w:rsid w:val="00F175DB"/>
    <w:rsid w:val="00F36898"/>
    <w:rsid w:val="00F45C55"/>
    <w:rsid w:val="00F82A49"/>
    <w:rsid w:val="00FD0432"/>
    <w:rsid w:val="00FD5EAA"/>
    <w:rsid w:val="00FE2262"/>
    <w:rsid w:val="00FE2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8E81B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D3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D3F84"/>
  </w:style>
  <w:style w:type="paragraph" w:styleId="AltBilgi">
    <w:name w:val="footer"/>
    <w:basedOn w:val="Normal"/>
    <w:link w:val="AltBilgiChar"/>
    <w:unhideWhenUsed/>
    <w:rsid w:val="00BD3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BD3F84"/>
  </w:style>
  <w:style w:type="table" w:styleId="TabloKlavuzu">
    <w:name w:val="Table Grid"/>
    <w:basedOn w:val="NormalTablo"/>
    <w:uiPriority w:val="39"/>
    <w:rsid w:val="00197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97F91"/>
    <w:pPr>
      <w:ind w:left="720"/>
      <w:contextualSpacing/>
    </w:pPr>
  </w:style>
  <w:style w:type="table" w:styleId="DzTablo4">
    <w:name w:val="Plain Table 4"/>
    <w:basedOn w:val="NormalTablo"/>
    <w:uiPriority w:val="44"/>
    <w:rsid w:val="00F0546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30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969702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  <w:div w:id="14856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409519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5C51D7-0835-48BD-A762-89050D8B7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Formlar 3.dotx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</cp:revision>
  <dcterms:created xsi:type="dcterms:W3CDTF">2026-05-04T05:51:00Z</dcterms:created>
  <dcterms:modified xsi:type="dcterms:W3CDTF">2026-05-04T05:53:00Z</dcterms:modified>
</cp:coreProperties>
</file>