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284"/>
      </w:tblGrid>
      <w:tr w:rsidR="00526DC3" w:rsidTr="00A334E7">
        <w:trPr>
          <w:trHeight w:val="11227"/>
        </w:trPr>
        <w:tc>
          <w:tcPr>
            <w:tcW w:w="10284" w:type="dxa"/>
          </w:tcPr>
          <w:p w:rsidR="00526DC3" w:rsidRDefault="00526DC3"/>
          <w:p w:rsidR="00526DC3" w:rsidRPr="009F4839" w:rsidRDefault="00864604">
            <w:pPr>
              <w:rPr>
                <w:b/>
                <w:bCs/>
                <w:color w:val="A41921"/>
              </w:rPr>
            </w:pPr>
            <w:bookmarkStart w:id="0" w:name="_GoBack"/>
            <w:bookmarkEnd w:id="0"/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ED4377" wp14:editId="6341F07D">
                      <wp:simplePos x="0" y="0"/>
                      <wp:positionH relativeFrom="column">
                        <wp:posOffset>4065905</wp:posOffset>
                      </wp:positionH>
                      <wp:positionV relativeFrom="paragraph">
                        <wp:posOffset>842645</wp:posOffset>
                      </wp:positionV>
                      <wp:extent cx="390525" cy="685800"/>
                      <wp:effectExtent l="0" t="19050" r="28575" b="19050"/>
                      <wp:wrapNone/>
                      <wp:docPr id="3" name="Dirse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685800"/>
                              </a:xfrm>
                              <a:prstGeom prst="bentConnector3">
                                <a:avLst>
                                  <a:gd name="adj1" fmla="val 101220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D2C34F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3" o:spid="_x0000_s1026" type="#_x0000_t34" style="position:absolute;margin-left:320.15pt;margin-top:66.35pt;width:30.7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" adj="21864" strokecolor="#a41921" strokeweight="2.25pt"/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47F13F" wp14:editId="3FFEA42D">
                      <wp:simplePos x="0" y="0"/>
                      <wp:positionH relativeFrom="column">
                        <wp:posOffset>4065905</wp:posOffset>
                      </wp:positionH>
                      <wp:positionV relativeFrom="paragraph">
                        <wp:posOffset>1023620</wp:posOffset>
                      </wp:positionV>
                      <wp:extent cx="828675" cy="962025"/>
                      <wp:effectExtent l="19050" t="19050" r="9525" b="28575"/>
                      <wp:wrapNone/>
                      <wp:docPr id="4" name="Dirse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962025"/>
                              </a:xfrm>
                              <a:prstGeom prst="bentConnector3">
                                <a:avLst>
                                  <a:gd name="adj1" fmla="val 576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BA8D30" id="Dirsek Bağlayıcısı 4" o:spid="_x0000_s1026" type="#_x0000_t34" style="position:absolute;margin-left:320.15pt;margin-top:80.6pt;width:65.25pt;height:7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" adj="124" strokecolor="#a41921" strokeweight="2.25pt"/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ADF220" wp14:editId="182EA4D3">
                      <wp:simplePos x="0" y="0"/>
                      <wp:positionH relativeFrom="column">
                        <wp:posOffset>2208530</wp:posOffset>
                      </wp:positionH>
                      <wp:positionV relativeFrom="paragraph">
                        <wp:posOffset>99695</wp:posOffset>
                      </wp:positionV>
                      <wp:extent cx="1666875" cy="304800"/>
                      <wp:effectExtent l="0" t="0" r="28575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41921"/>
                              </a:solidFill>
                              <a:ln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05C8F" w:rsidRDefault="00705C8F" w:rsidP="00705C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ADF220" id="Dikdörtgen 11" o:spid="_x0000_s1026" style="position:absolute;margin-left:173.9pt;margin-top:7.85pt;width:131.2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" fillcolor="#a41921" strokecolor="#a41921" strokeweight="1pt">
                      <v:textbox>
                        <w:txbxContent>
                          <w:p w:rsidR="00705C8F" w:rsidRDefault="00705C8F" w:rsidP="00705C8F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075EC0C" wp14:editId="56ED6771">
                      <wp:simplePos x="0" y="0"/>
                      <wp:positionH relativeFrom="column">
                        <wp:posOffset>3046730</wp:posOffset>
                      </wp:positionH>
                      <wp:positionV relativeFrom="paragraph">
                        <wp:posOffset>1005373</wp:posOffset>
                      </wp:positionV>
                      <wp:extent cx="9525" cy="597009"/>
                      <wp:effectExtent l="19050" t="19050" r="28575" b="31750"/>
                      <wp:wrapNone/>
                      <wp:docPr id="1" name="Düz Bağlayıc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597009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920B0E" id="Düz Bağlayıcı 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9pt,79.15pt" to="240.65pt,1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" strokecolor="#a41921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CA64725" wp14:editId="42044243">
                      <wp:simplePos x="0" y="0"/>
                      <wp:positionH relativeFrom="column">
                        <wp:posOffset>2279650</wp:posOffset>
                      </wp:positionH>
                      <wp:positionV relativeFrom="paragraph">
                        <wp:posOffset>1607820</wp:posOffset>
                      </wp:positionV>
                      <wp:extent cx="1552575" cy="295275"/>
                      <wp:effectExtent l="19050" t="19050" r="28575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295275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5C8F" w:rsidRDefault="00705C8F" w:rsidP="00705C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64725" id="Dikdörtgen 12" o:spid="_x0000_s1027" style="position:absolute;margin-left:179.5pt;margin-top:126.6pt;width:122.25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" fillcolor="white [3201]" strokecolor="#2c60ab" strokeweight="2.25pt">
                      <v:textbox>
                        <w:txbxContent>
                          <w:p w:rsidR="00705C8F" w:rsidRDefault="00705C8F" w:rsidP="00705C8F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6EECDE" wp14:editId="1281C30A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1623695</wp:posOffset>
                      </wp:positionV>
                      <wp:extent cx="1552575" cy="295275"/>
                      <wp:effectExtent l="19050" t="19050" r="28575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295275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05C8F" w:rsidRDefault="00705C8F" w:rsidP="00705C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6EECDE" id="Dikdörtgen 6" o:spid="_x0000_s1028" style="position:absolute;margin-left:9.65pt;margin-top:127.85pt;width:122.2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" fillcolor="white [3201]" strokecolor="#2c60ab" strokeweight="2.25pt">
                      <v:textbox>
                        <w:txbxContent>
                          <w:p w:rsidR="00705C8F" w:rsidRDefault="00705C8F" w:rsidP="00705C8F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240790" wp14:editId="5C42EA3D">
                      <wp:simplePos x="0" y="0"/>
                      <wp:positionH relativeFrom="column">
                        <wp:posOffset>951229</wp:posOffset>
                      </wp:positionH>
                      <wp:positionV relativeFrom="paragraph">
                        <wp:posOffset>918845</wp:posOffset>
                      </wp:positionV>
                      <wp:extent cx="1132840" cy="704850"/>
                      <wp:effectExtent l="38100" t="19050" r="10160" b="19050"/>
                      <wp:wrapNone/>
                      <wp:docPr id="5" name="Dirse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32840" cy="704850"/>
                              </a:xfrm>
                              <a:prstGeom prst="bentConnector3">
                                <a:avLst>
                                  <a:gd name="adj1" fmla="val 100478"/>
                                </a:avLst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1CB08" id="Dirsek Bağlayıcısı 5" o:spid="_x0000_s1026" type="#_x0000_t34" style="position:absolute;margin-left:74.9pt;margin-top:72.35pt;width:89.2pt;height:55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" adj="21703" strokecolor="#a41921" strokeweight="2.25pt"/>
                  </w:pict>
                </mc:Fallback>
              </mc:AlternateContent>
            </w:r>
            <w:r w:rsidR="008B2DB3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821BD13" wp14:editId="715F6149">
                      <wp:simplePos x="0" y="0"/>
                      <wp:positionH relativeFrom="column">
                        <wp:posOffset>3056255</wp:posOffset>
                      </wp:positionH>
                      <wp:positionV relativeFrom="paragraph">
                        <wp:posOffset>401682</wp:posOffset>
                      </wp:positionV>
                      <wp:extent cx="0" cy="337442"/>
                      <wp:effectExtent l="19050" t="0" r="19050" b="24765"/>
                      <wp:wrapNone/>
                      <wp:docPr id="10" name="Düz Bağlayıc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744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A4192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26BDE0" id="Düz Bağlayıcı 10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0.65pt,31.65pt" to="240.6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" strokecolor="#a41921" strokeweight="2.25pt">
                      <v:stroke joinstyle="miter"/>
                    </v:line>
                  </w:pict>
                </mc:Fallback>
              </mc:AlternateContent>
            </w:r>
            <w:r w:rsidR="008B2DB3" w:rsidRPr="009F4839">
              <w:rPr>
                <w:b/>
                <w:bCs/>
                <w:noProof/>
                <w:color w:val="A4192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324101F" wp14:editId="498B76F6">
                      <wp:simplePos x="0" y="0"/>
                      <wp:positionH relativeFrom="column">
                        <wp:posOffset>2037079</wp:posOffset>
                      </wp:positionH>
                      <wp:positionV relativeFrom="paragraph">
                        <wp:posOffset>737870</wp:posOffset>
                      </wp:positionV>
                      <wp:extent cx="2028825" cy="285750"/>
                      <wp:effectExtent l="19050" t="19050" r="28575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285750"/>
                              </a:xfrm>
                              <a:prstGeom prst="rect">
                                <a:avLst/>
                              </a:prstGeom>
                              <a:ln w="28575">
                                <a:solidFill>
                                  <a:srgbClr val="2C60AB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4839" w:rsidRPr="00D47F54" w:rsidRDefault="009F4839" w:rsidP="009F4839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24101F" id="Dikdörtgen 8" o:spid="_x0000_s1029" style="position:absolute;margin-left:160.4pt;margin-top:58.1pt;width:159.7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" fillcolor="white [3201]" strokecolor="#2c60ab" strokeweight="2.25pt">
                      <v:textbox>
                        <w:txbxContent>
                          <w:p w:rsidR="009F4839" w:rsidRPr="00D47F54" w:rsidRDefault="009F4839" w:rsidP="009F483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F36898" w:rsidRDefault="00F36898"/>
    <w:sectPr w:rsidR="00F36898" w:rsidSect="008B7A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454" w:bottom="45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298" w:rsidRDefault="00E11298" w:rsidP="00BD3F84">
      <w:pPr>
        <w:spacing w:after="0" w:line="240" w:lineRule="auto"/>
      </w:pPr>
      <w:r>
        <w:separator/>
      </w:r>
    </w:p>
  </w:endnote>
  <w:endnote w:type="continuationSeparator" w:id="0">
    <w:p w:rsidR="00E11298" w:rsidRDefault="00E11298" w:rsidP="00BD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1E0" w:firstRow="1" w:lastRow="1" w:firstColumn="1" w:lastColumn="1" w:noHBand="0" w:noVBand="0"/>
    </w:tblPr>
    <w:tblGrid>
      <w:gridCol w:w="2999"/>
      <w:gridCol w:w="4606"/>
      <w:gridCol w:w="2683"/>
    </w:tblGrid>
    <w:tr w:rsidR="00285F6C" w:rsidTr="00B47FA6">
      <w:trPr>
        <w:trHeight w:val="340"/>
        <w:jc w:val="center"/>
      </w:trPr>
      <w:tc>
        <w:tcPr>
          <w:tcW w:w="3028" w:type="dxa"/>
          <w:tcBorders>
            <w:bottom w:val="single" w:sz="12" w:space="0" w:color="auto"/>
          </w:tcBorders>
          <w:vAlign w:val="center"/>
        </w:tcPr>
        <w:p w:rsidR="00285F6C" w:rsidRPr="00F91F41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HAZIRLAYAN</w:t>
          </w:r>
        </w:p>
      </w:tc>
      <w:tc>
        <w:tcPr>
          <w:tcW w:w="4678" w:type="dxa"/>
          <w:tcBorders>
            <w:bottom w:val="single" w:sz="12" w:space="0" w:color="auto"/>
          </w:tcBorders>
          <w:vAlign w:val="center"/>
        </w:tcPr>
        <w:p w:rsidR="00285F6C" w:rsidRPr="00C62AD8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  <w:r w:rsidRPr="00C62AD8">
            <w:rPr>
              <w:b/>
              <w:sz w:val="20"/>
              <w:szCs w:val="20"/>
            </w:rPr>
            <w:t>KONTROL EDEN</w:t>
          </w:r>
        </w:p>
      </w:tc>
      <w:tc>
        <w:tcPr>
          <w:tcW w:w="2713" w:type="dxa"/>
          <w:tcBorders>
            <w:bottom w:val="single" w:sz="12" w:space="0" w:color="auto"/>
          </w:tcBorders>
          <w:vAlign w:val="center"/>
        </w:tcPr>
        <w:p w:rsidR="00285F6C" w:rsidRPr="005F006B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ONAYLAYAN</w:t>
          </w:r>
        </w:p>
      </w:tc>
    </w:tr>
    <w:tr w:rsidR="00285F6C" w:rsidTr="00B47FA6">
      <w:trPr>
        <w:trHeight w:val="162"/>
        <w:jc w:val="center"/>
      </w:trPr>
      <w:tc>
        <w:tcPr>
          <w:tcW w:w="3028" w:type="dxa"/>
          <w:tcBorders>
            <w:bottom w:val="nil"/>
          </w:tcBorders>
          <w:vAlign w:val="center"/>
        </w:tcPr>
        <w:p w:rsidR="00285F6C" w:rsidRPr="00F91F41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bookmarkStart w:id="1" w:name="eimzalidir"/>
          <w:bookmarkEnd w:id="1"/>
        </w:p>
      </w:tc>
      <w:tc>
        <w:tcPr>
          <w:tcW w:w="4678" w:type="dxa"/>
          <w:tcBorders>
            <w:bottom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20"/>
              <w:szCs w:val="20"/>
            </w:rPr>
          </w:pPr>
        </w:p>
      </w:tc>
      <w:tc>
        <w:tcPr>
          <w:tcW w:w="2713" w:type="dxa"/>
          <w:tcBorders>
            <w:bottom w:val="nil"/>
          </w:tcBorders>
          <w:vAlign w:val="center"/>
        </w:tcPr>
        <w:p w:rsidR="00285F6C" w:rsidRPr="005F006B" w:rsidRDefault="00285F6C" w:rsidP="00285F6C">
          <w:pPr>
            <w:pStyle w:val="AltBilgi"/>
            <w:jc w:val="center"/>
            <w:rPr>
              <w:b/>
              <w:sz w:val="20"/>
              <w:szCs w:val="20"/>
            </w:rPr>
          </w:pPr>
        </w:p>
      </w:tc>
    </w:tr>
    <w:tr w:rsidR="00285F6C" w:rsidTr="00B47FA6">
      <w:trPr>
        <w:trHeight w:val="454"/>
        <w:jc w:val="center"/>
      </w:trPr>
      <w:tc>
        <w:tcPr>
          <w:tcW w:w="3028" w:type="dxa"/>
          <w:tcBorders>
            <w:top w:val="nil"/>
          </w:tcBorders>
          <w:vAlign w:val="center"/>
        </w:tcPr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hazirlayanimza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</w:tc>
      <w:tc>
        <w:tcPr>
          <w:tcW w:w="4678" w:type="dxa"/>
          <w:tcBorders>
            <w:top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kontroledenimza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</w:tc>
      <w:tc>
        <w:tcPr>
          <w:tcW w:w="2713" w:type="dxa"/>
          <w:tcBorders>
            <w:top w:val="nil"/>
          </w:tcBorders>
          <w:vAlign w:val="center"/>
        </w:tcPr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onaylayanimza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  <w:p w:rsidR="00285F6C" w:rsidRPr="00B909D0" w:rsidRDefault="00285F6C" w:rsidP="00285F6C">
          <w:pPr>
            <w:pStyle w:val="AltBilgi"/>
            <w:jc w:val="center"/>
            <w:rPr>
              <w:sz w:val="16"/>
              <w:szCs w:val="16"/>
            </w:rPr>
          </w:pPr>
        </w:p>
      </w:tc>
    </w:tr>
  </w:tbl>
  <w:p w:rsidR="00F0546F" w:rsidRDefault="00F0546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298" w:rsidRDefault="00E11298" w:rsidP="00BD3F84">
      <w:pPr>
        <w:spacing w:after="0" w:line="240" w:lineRule="auto"/>
      </w:pPr>
      <w:r>
        <w:separator/>
      </w:r>
    </w:p>
  </w:footnote>
  <w:footnote w:type="continuationSeparator" w:id="0">
    <w:p w:rsidR="00E11298" w:rsidRDefault="00E11298" w:rsidP="00BD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2"/>
      <w:gridCol w:w="5391"/>
      <w:gridCol w:w="2607"/>
    </w:tblGrid>
    <w:tr w:rsidR="008C609F" w:rsidRPr="008C609F" w:rsidTr="008C609F">
      <w:trPr>
        <w:trHeight w:val="1124"/>
      </w:trPr>
      <w:tc>
        <w:tcPr>
          <w:tcW w:w="212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ind w:left="214" w:hanging="214"/>
            <w:rPr>
              <w:rFonts w:ascii="Calibri" w:eastAsia="Calibri" w:hAnsi="Calibri" w:cs="Times New Roman"/>
              <w:noProof/>
              <w:lang w:eastAsia="tr-TR"/>
            </w:rPr>
          </w:pPr>
          <w:r w:rsidRPr="008C609F">
            <w:rPr>
              <w:rFonts w:ascii="Calibri" w:eastAsia="Calibri" w:hAnsi="Calibri" w:cs="Times New Roman"/>
              <w:noProof/>
              <w:lang w:eastAsia="tr-TR"/>
            </w:rPr>
            <w:drawing>
              <wp:anchor distT="0" distB="0" distL="114300" distR="114300" simplePos="0" relativeHeight="251659264" behindDoc="0" locked="0" layoutInCell="1" allowOverlap="1" wp14:anchorId="7AF8DD08" wp14:editId="3844646F">
                <wp:simplePos x="0" y="0"/>
                <wp:positionH relativeFrom="column">
                  <wp:posOffset>203835</wp:posOffset>
                </wp:positionH>
                <wp:positionV relativeFrom="paragraph">
                  <wp:posOffset>-437515</wp:posOffset>
                </wp:positionV>
                <wp:extent cx="743585" cy="754380"/>
                <wp:effectExtent l="0" t="0" r="0" b="7620"/>
                <wp:wrapNone/>
                <wp:docPr id="2" name="Resim 5" descr="https://kid.trabzon.edu.tr/Share/8347A1FB6B6E98BCF1810516920C47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5" descr="https://kid.trabzon.edu.tr/Share/8347A1FB6B6E98BCF1810516920C47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543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8C609F">
            <w:rPr>
              <w:rFonts w:ascii="Calibri" w:eastAsia="Times New Roman" w:hAnsi="Calibri" w:cs="Times New Roman"/>
              <w:color w:val="000000"/>
              <w:lang w:eastAsia="tr-TR"/>
            </w:rPr>
            <w:t> </w:t>
          </w:r>
        </w:p>
      </w:tc>
      <w:tc>
        <w:tcPr>
          <w:tcW w:w="53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5B6AF6" w:rsidRDefault="008C609F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B6AF6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 xml:space="preserve">T.C. </w:t>
          </w:r>
        </w:p>
        <w:p w:rsidR="008C609F" w:rsidRPr="005B6AF6" w:rsidRDefault="008C609F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B6AF6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TRABZON ÜNİVERSİTESİ</w:t>
          </w:r>
        </w:p>
        <w:p w:rsidR="008C609F" w:rsidRPr="005B6AF6" w:rsidRDefault="00C37471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birimadi</w:t>
          </w:r>
          <w:proofErr w:type="spellEnd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539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5B6AF6" w:rsidRDefault="00C37471" w:rsidP="008C609F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dokumanadi</w:t>
          </w:r>
          <w:proofErr w:type="spellEnd"/>
          <w:r w:rsidRPr="00C37471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Doküman No: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dokumanno</w:t>
          </w:r>
          <w:proofErr w:type="spellEnd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İlk Yayın Tarihi: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yayintar</w:t>
          </w:r>
          <w:proofErr w:type="spellEnd"/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8C609F" w:rsidRPr="008C609F" w:rsidTr="008C609F">
      <w:trPr>
        <w:trHeight w:val="2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8C609F" w:rsidRDefault="008C609F" w:rsidP="008C609F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proofErr w:type="spellStart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Rev</w:t>
          </w:r>
          <w:proofErr w:type="spellEnd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 No/Tar</w:t>
          </w:r>
          <w:proofErr w:type="gramStart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.:</w:t>
          </w:r>
          <w:proofErr w:type="gramEnd"/>
          <w:r w:rsidRPr="008C609F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="00C37471" w:rsidRPr="00C37471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[@revizyon]</w:t>
          </w:r>
        </w:p>
      </w:tc>
    </w:tr>
    <w:tr w:rsidR="008C609F" w:rsidRPr="008C609F" w:rsidTr="008C609F">
      <w:trPr>
        <w:trHeight w:val="12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Calibri" w:hAnsi="Calibri" w:cs="Times New Roman"/>
              <w:noProof/>
              <w:lang w:eastAsia="tr-TR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C609F" w:rsidRPr="008C609F" w:rsidRDefault="008C609F" w:rsidP="008C609F">
          <w:pPr>
            <w:spacing w:after="0" w:line="256" w:lineRule="auto"/>
            <w:rPr>
              <w:rFonts w:ascii="Calibri" w:eastAsia="Times New Roman" w:hAnsi="Calibri" w:cs="Times New Roman"/>
              <w:b/>
              <w:bCs/>
              <w:lang w:eastAsia="tr-TR"/>
            </w:rPr>
          </w:pPr>
        </w:p>
      </w:tc>
      <w:tc>
        <w:tcPr>
          <w:tcW w:w="26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C609F" w:rsidRPr="00A334E7" w:rsidRDefault="00A334E7" w:rsidP="008C609F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</w:pP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Sayfa</w:t>
          </w:r>
          <w:r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: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PAGE  \* Arabic  \* MERGEFORMAT</w:instrTex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864604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/ 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NUMPAGES  \* Arabic  \* MERGEFORMAT</w:instrTex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864604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A334E7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</w:p>
      </w:tc>
    </w:tr>
  </w:tbl>
  <w:p w:rsidR="00BD3F84" w:rsidRDefault="00BD3F84" w:rsidP="00A610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4E7" w:rsidRDefault="00A334E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4CCE"/>
    <w:multiLevelType w:val="hybridMultilevel"/>
    <w:tmpl w:val="9C0E325E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FC95DFC"/>
    <w:multiLevelType w:val="hybridMultilevel"/>
    <w:tmpl w:val="B71EAA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136C4"/>
    <w:multiLevelType w:val="hybridMultilevel"/>
    <w:tmpl w:val="69EAB4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6026B"/>
    <w:multiLevelType w:val="hybridMultilevel"/>
    <w:tmpl w:val="E2DCAA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A7442"/>
    <w:multiLevelType w:val="hybridMultilevel"/>
    <w:tmpl w:val="3F5AAC3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54"/>
    <w:rsid w:val="000A5923"/>
    <w:rsid w:val="000B41F3"/>
    <w:rsid w:val="000C47FF"/>
    <w:rsid w:val="00102F0E"/>
    <w:rsid w:val="0018767F"/>
    <w:rsid w:val="00197F91"/>
    <w:rsid w:val="001B4480"/>
    <w:rsid w:val="001C15E4"/>
    <w:rsid w:val="001D7B32"/>
    <w:rsid w:val="001E288E"/>
    <w:rsid w:val="001F7C3C"/>
    <w:rsid w:val="0023639D"/>
    <w:rsid w:val="002523E2"/>
    <w:rsid w:val="00285F6C"/>
    <w:rsid w:val="00286AFB"/>
    <w:rsid w:val="00297D89"/>
    <w:rsid w:val="002D1A64"/>
    <w:rsid w:val="003179FF"/>
    <w:rsid w:val="003355E8"/>
    <w:rsid w:val="00340E75"/>
    <w:rsid w:val="003B5A8A"/>
    <w:rsid w:val="00403207"/>
    <w:rsid w:val="00432F6F"/>
    <w:rsid w:val="00444A5F"/>
    <w:rsid w:val="004B5D47"/>
    <w:rsid w:val="004C04B8"/>
    <w:rsid w:val="004F4CD4"/>
    <w:rsid w:val="005012FB"/>
    <w:rsid w:val="00526DC3"/>
    <w:rsid w:val="005437F6"/>
    <w:rsid w:val="005B6AF6"/>
    <w:rsid w:val="005C169B"/>
    <w:rsid w:val="006050B6"/>
    <w:rsid w:val="00651E55"/>
    <w:rsid w:val="00656B59"/>
    <w:rsid w:val="006B1381"/>
    <w:rsid w:val="006D4D1A"/>
    <w:rsid w:val="00705C8F"/>
    <w:rsid w:val="007401AE"/>
    <w:rsid w:val="007A1EF2"/>
    <w:rsid w:val="007D37B3"/>
    <w:rsid w:val="007F05D2"/>
    <w:rsid w:val="00852200"/>
    <w:rsid w:val="00864604"/>
    <w:rsid w:val="008A692D"/>
    <w:rsid w:val="008B2DB3"/>
    <w:rsid w:val="008B7A75"/>
    <w:rsid w:val="008C609F"/>
    <w:rsid w:val="008D0922"/>
    <w:rsid w:val="009237B7"/>
    <w:rsid w:val="0095303E"/>
    <w:rsid w:val="00957900"/>
    <w:rsid w:val="009C10F5"/>
    <w:rsid w:val="009D20DA"/>
    <w:rsid w:val="009F14F7"/>
    <w:rsid w:val="009F4839"/>
    <w:rsid w:val="00A01DE8"/>
    <w:rsid w:val="00A20ABB"/>
    <w:rsid w:val="00A334E7"/>
    <w:rsid w:val="00A61006"/>
    <w:rsid w:val="00A61A71"/>
    <w:rsid w:val="00AB2D78"/>
    <w:rsid w:val="00B16670"/>
    <w:rsid w:val="00B76C45"/>
    <w:rsid w:val="00B910EC"/>
    <w:rsid w:val="00B9611A"/>
    <w:rsid w:val="00BC084F"/>
    <w:rsid w:val="00BD3F84"/>
    <w:rsid w:val="00BE29F1"/>
    <w:rsid w:val="00C05DE0"/>
    <w:rsid w:val="00C37471"/>
    <w:rsid w:val="00C64DA0"/>
    <w:rsid w:val="00C87347"/>
    <w:rsid w:val="00CA5449"/>
    <w:rsid w:val="00CC6336"/>
    <w:rsid w:val="00CE570F"/>
    <w:rsid w:val="00D13975"/>
    <w:rsid w:val="00D47F54"/>
    <w:rsid w:val="00DB032C"/>
    <w:rsid w:val="00E02603"/>
    <w:rsid w:val="00E04D10"/>
    <w:rsid w:val="00E11298"/>
    <w:rsid w:val="00E148E2"/>
    <w:rsid w:val="00E30669"/>
    <w:rsid w:val="00E373F9"/>
    <w:rsid w:val="00E50B28"/>
    <w:rsid w:val="00E66350"/>
    <w:rsid w:val="00F0546F"/>
    <w:rsid w:val="00F175DB"/>
    <w:rsid w:val="00F22910"/>
    <w:rsid w:val="00F36898"/>
    <w:rsid w:val="00F83273"/>
    <w:rsid w:val="00FB574C"/>
    <w:rsid w:val="00FD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F84"/>
  </w:style>
  <w:style w:type="paragraph" w:styleId="AltBilgi">
    <w:name w:val="footer"/>
    <w:basedOn w:val="Normal"/>
    <w:link w:val="Al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D3F84"/>
  </w:style>
  <w:style w:type="table" w:styleId="TabloKlavuzu">
    <w:name w:val="Table Grid"/>
    <w:basedOn w:val="NormalTablo"/>
    <w:uiPriority w:val="39"/>
    <w:rsid w:val="0019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97F91"/>
    <w:pPr>
      <w:ind w:left="720"/>
      <w:contextualSpacing/>
    </w:pPr>
  </w:style>
  <w:style w:type="table" w:styleId="DzTablo4">
    <w:name w:val="Plain Table 4"/>
    <w:basedOn w:val="NormalTablo"/>
    <w:uiPriority w:val="44"/>
    <w:rsid w:val="00F054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DzTablo41">
    <w:name w:val="Düz Tablo 41"/>
    <w:basedOn w:val="NormalTablo"/>
    <w:next w:val="DzTablo4"/>
    <w:uiPriority w:val="44"/>
    <w:rsid w:val="00E50B28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968D0-2701-4032-B1E5-E1050741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Organizasyon Şeması Formu 4 .dotx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2026-06-23T06:14:00Z</dcterms:created>
  <dcterms:modified xsi:type="dcterms:W3CDTF">2026-06-23T06:14:00Z</dcterms:modified>
</cp:coreProperties>
</file>